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29919170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50852F28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27AC3EEA" w14:textId="77777777" w:rsidR="009A3054" w:rsidRPr="009A3054" w:rsidRDefault="009A3054" w:rsidP="009A3054">
      <w:pPr>
        <w:tabs>
          <w:tab w:val="left" w:pos="1890"/>
          <w:tab w:val="left" w:pos="2700"/>
          <w:tab w:val="left" w:pos="2790"/>
        </w:tabs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9A3054">
        <w:rPr>
          <w:rFonts w:ascii="Cambria" w:hAnsi="Cambria"/>
          <w:sz w:val="34"/>
          <w:szCs w:val="34"/>
          <w:lang w:val="ru-RU"/>
        </w:rPr>
        <w:t>ПОПЫТКА ОПТИМИСТИЧНОГО,</w:t>
      </w:r>
    </w:p>
    <w:p w14:paraId="2A3467EE" w14:textId="77777777" w:rsidR="009A3054" w:rsidRPr="009A3054" w:rsidRDefault="009A3054" w:rsidP="00060169">
      <w:pPr>
        <w:tabs>
          <w:tab w:val="left" w:pos="1890"/>
          <w:tab w:val="left" w:pos="2430"/>
          <w:tab w:val="left" w:pos="2790"/>
        </w:tabs>
        <w:spacing w:after="0" w:line="240" w:lineRule="auto"/>
        <w:ind w:left="3600"/>
        <w:rPr>
          <w:rFonts w:ascii="Cambria" w:hAnsi="Cambria"/>
          <w:sz w:val="34"/>
          <w:szCs w:val="34"/>
          <w:lang w:val="ru-RU"/>
        </w:rPr>
      </w:pPr>
      <w:r w:rsidRPr="009A3054">
        <w:rPr>
          <w:rFonts w:ascii="Cambria" w:hAnsi="Cambria"/>
          <w:sz w:val="34"/>
          <w:szCs w:val="34"/>
          <w:lang w:val="ru-RU"/>
        </w:rPr>
        <w:t>С НАДЕЖДОЙ,</w:t>
      </w:r>
    </w:p>
    <w:p w14:paraId="56BA859B" w14:textId="77777777" w:rsidR="009A3054" w:rsidRPr="009A3054" w:rsidRDefault="009A3054" w:rsidP="00060169">
      <w:pPr>
        <w:tabs>
          <w:tab w:val="left" w:pos="1890"/>
          <w:tab w:val="left" w:pos="2430"/>
        </w:tabs>
        <w:spacing w:after="0" w:line="240" w:lineRule="auto"/>
        <w:ind w:left="2970"/>
        <w:rPr>
          <w:rFonts w:ascii="Cambria" w:hAnsi="Cambria"/>
          <w:sz w:val="34"/>
          <w:szCs w:val="34"/>
          <w:lang w:val="ru-RU"/>
        </w:rPr>
      </w:pPr>
      <w:r w:rsidRPr="009A3054">
        <w:rPr>
          <w:rFonts w:ascii="Cambria" w:hAnsi="Cambria"/>
          <w:sz w:val="34"/>
          <w:szCs w:val="34"/>
          <w:lang w:val="ru-RU"/>
        </w:rPr>
        <w:t>ВЗГДЯДА В БУДУЩЕЕ</w:t>
      </w:r>
    </w:p>
    <w:p w14:paraId="5D7AE9ED" w14:textId="77777777" w:rsidR="009A3054" w:rsidRPr="009A3054" w:rsidRDefault="009A3054" w:rsidP="009A3054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</w:p>
    <w:p w14:paraId="4F6D1BBD" w14:textId="77777777" w:rsidR="009A3054" w:rsidRPr="009A3054" w:rsidRDefault="009A3054" w:rsidP="009A3054">
      <w:pPr>
        <w:tabs>
          <w:tab w:val="left" w:pos="1890"/>
          <w:tab w:val="left" w:pos="252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9A3054">
        <w:rPr>
          <w:rFonts w:ascii="Cambria" w:hAnsi="Cambria"/>
          <w:sz w:val="34"/>
          <w:szCs w:val="34"/>
          <w:lang w:val="ru-RU"/>
        </w:rPr>
        <w:t>Пройдут века — и мир — сплочён! —</w:t>
      </w:r>
    </w:p>
    <w:p w14:paraId="23B1F51F" w14:textId="77777777" w:rsidR="009A3054" w:rsidRPr="009A3054" w:rsidRDefault="009A3054" w:rsidP="009A3054">
      <w:pPr>
        <w:tabs>
          <w:tab w:val="left" w:pos="1890"/>
          <w:tab w:val="left" w:pos="252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9A3054">
        <w:rPr>
          <w:rFonts w:ascii="Cambria" w:hAnsi="Cambria"/>
          <w:sz w:val="34"/>
          <w:szCs w:val="34"/>
          <w:lang w:val="ru-RU"/>
        </w:rPr>
        <w:t>ценить начнёт, в грызне изверясь,</w:t>
      </w:r>
    </w:p>
    <w:p w14:paraId="3C78BBC6" w14:textId="77777777" w:rsidR="009A3054" w:rsidRPr="009A3054" w:rsidRDefault="009A3054" w:rsidP="009A3054">
      <w:pPr>
        <w:tabs>
          <w:tab w:val="left" w:pos="1890"/>
          <w:tab w:val="left" w:pos="252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9A3054">
        <w:rPr>
          <w:rFonts w:ascii="Cambria" w:hAnsi="Cambria"/>
          <w:sz w:val="34"/>
          <w:szCs w:val="34"/>
          <w:lang w:val="ru-RU"/>
        </w:rPr>
        <w:t>стихов — по сути ни о чём —</w:t>
      </w:r>
    </w:p>
    <w:p w14:paraId="6A65848C" w14:textId="77777777" w:rsidR="009A3054" w:rsidRPr="009A3054" w:rsidRDefault="009A3054" w:rsidP="009A3054">
      <w:pPr>
        <w:tabs>
          <w:tab w:val="left" w:pos="1890"/>
          <w:tab w:val="left" w:pos="252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9A3054">
        <w:rPr>
          <w:rFonts w:ascii="Cambria" w:hAnsi="Cambria"/>
          <w:sz w:val="34"/>
          <w:szCs w:val="34"/>
          <w:lang w:val="ru-RU"/>
        </w:rPr>
        <w:t>до слёз волнующую прелесть,</w:t>
      </w:r>
    </w:p>
    <w:p w14:paraId="783F9C96" w14:textId="77777777" w:rsidR="009A3054" w:rsidRPr="009A3054" w:rsidRDefault="009A3054" w:rsidP="009A3054">
      <w:pPr>
        <w:tabs>
          <w:tab w:val="left" w:pos="1890"/>
          <w:tab w:val="left" w:pos="252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</w:p>
    <w:p w14:paraId="2BD169A5" w14:textId="3561AD5A" w:rsidR="00180A83" w:rsidRPr="00180A83" w:rsidRDefault="00180A83" w:rsidP="00180A83">
      <w:pPr>
        <w:tabs>
          <w:tab w:val="left" w:pos="1890"/>
          <w:tab w:val="left" w:pos="252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180A83">
        <w:rPr>
          <w:rFonts w:ascii="Cambria" w:hAnsi="Cambria"/>
          <w:sz w:val="34"/>
          <w:szCs w:val="34"/>
          <w:lang w:val="ru-RU"/>
        </w:rPr>
        <w:t xml:space="preserve">а в </w:t>
      </w:r>
      <w:r w:rsidR="00357716" w:rsidRPr="00357716">
        <w:rPr>
          <w:rFonts w:ascii="Cambria" w:hAnsi="Cambria"/>
          <w:sz w:val="34"/>
          <w:szCs w:val="34"/>
          <w:lang w:val="ru-RU"/>
        </w:rPr>
        <w:t>жуть</w:t>
      </w:r>
      <w:r w:rsidR="00357716" w:rsidRPr="00357716">
        <w:rPr>
          <w:rFonts w:ascii="Cambria" w:hAnsi="Cambria"/>
          <w:sz w:val="34"/>
          <w:szCs w:val="34"/>
          <w:lang w:val="ru-RU"/>
        </w:rPr>
        <w:t xml:space="preserve"> </w:t>
      </w:r>
      <w:r w:rsidRPr="00180A83">
        <w:rPr>
          <w:rFonts w:ascii="Cambria" w:hAnsi="Cambria"/>
          <w:sz w:val="34"/>
          <w:szCs w:val="34"/>
          <w:lang w:val="ru-RU"/>
        </w:rPr>
        <w:t>вникая — в старину, —</w:t>
      </w:r>
    </w:p>
    <w:p w14:paraId="3C227B1A" w14:textId="77777777" w:rsidR="00180A83" w:rsidRDefault="00180A83" w:rsidP="00180A83">
      <w:pPr>
        <w:tabs>
          <w:tab w:val="left" w:pos="1890"/>
          <w:tab w:val="left" w:pos="252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180A83">
        <w:rPr>
          <w:rFonts w:ascii="Cambria" w:hAnsi="Cambria"/>
          <w:sz w:val="34"/>
          <w:szCs w:val="34"/>
          <w:lang w:val="ru-RU"/>
        </w:rPr>
        <w:t>припомнит с ужасом, что было</w:t>
      </w:r>
    </w:p>
    <w:p w14:paraId="6F11C2AE" w14:textId="77777777" w:rsidR="00424EBB" w:rsidRPr="00424EBB" w:rsidRDefault="00424EBB" w:rsidP="00424EBB">
      <w:pPr>
        <w:tabs>
          <w:tab w:val="left" w:pos="1890"/>
          <w:tab w:val="left" w:pos="252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424EBB">
        <w:rPr>
          <w:rFonts w:ascii="Cambria" w:hAnsi="Cambria"/>
          <w:sz w:val="34"/>
          <w:szCs w:val="34"/>
          <w:lang w:val="ru-RU"/>
        </w:rPr>
        <w:t>стремление святить войну,</w:t>
      </w:r>
    </w:p>
    <w:p w14:paraId="3DE6168B" w14:textId="5032BC88" w:rsidR="00424EBB" w:rsidRPr="009A3054" w:rsidRDefault="00424EBB" w:rsidP="00424EBB">
      <w:pPr>
        <w:tabs>
          <w:tab w:val="left" w:pos="1890"/>
          <w:tab w:val="left" w:pos="252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424EBB">
        <w:rPr>
          <w:rFonts w:ascii="Cambria" w:hAnsi="Cambria"/>
          <w:sz w:val="34"/>
          <w:szCs w:val="34"/>
          <w:lang w:val="ru-RU"/>
        </w:rPr>
        <w:t>развязанную тем дебилом.</w:t>
      </w:r>
    </w:p>
    <w:p w14:paraId="3C052ED0" w14:textId="77777777" w:rsidR="007109BC" w:rsidRPr="00E852C9" w:rsidRDefault="007109BC" w:rsidP="009A3054">
      <w:pPr>
        <w:tabs>
          <w:tab w:val="left" w:pos="1890"/>
          <w:tab w:val="left" w:pos="2520"/>
          <w:tab w:val="left" w:pos="2790"/>
        </w:tabs>
        <w:spacing w:after="0" w:line="240" w:lineRule="auto"/>
        <w:ind w:left="1980"/>
        <w:rPr>
          <w:rFonts w:ascii="Cambria" w:hAnsi="Cambria"/>
          <w:sz w:val="28"/>
          <w:szCs w:val="28"/>
          <w:lang w:val="ru-RU"/>
        </w:rPr>
      </w:pPr>
    </w:p>
    <w:p w14:paraId="6D9F1C23" w14:textId="2C029796" w:rsidR="00F302DA" w:rsidRPr="006708A4" w:rsidRDefault="0090630F" w:rsidP="009A3054">
      <w:pPr>
        <w:tabs>
          <w:tab w:val="left" w:pos="1890"/>
          <w:tab w:val="left" w:pos="2520"/>
          <w:tab w:val="left" w:pos="2790"/>
        </w:tabs>
        <w:spacing w:after="0" w:line="240" w:lineRule="auto"/>
        <w:ind w:left="198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Сентябрь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2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60169"/>
    <w:rsid w:val="00063240"/>
    <w:rsid w:val="00065511"/>
    <w:rsid w:val="000668A0"/>
    <w:rsid w:val="00074EFB"/>
    <w:rsid w:val="00076701"/>
    <w:rsid w:val="00081A04"/>
    <w:rsid w:val="000D5EF2"/>
    <w:rsid w:val="000E2E7D"/>
    <w:rsid w:val="000E5A44"/>
    <w:rsid w:val="001009AA"/>
    <w:rsid w:val="00107692"/>
    <w:rsid w:val="0012394A"/>
    <w:rsid w:val="0013183C"/>
    <w:rsid w:val="00152ABE"/>
    <w:rsid w:val="00167810"/>
    <w:rsid w:val="001724FD"/>
    <w:rsid w:val="0017517A"/>
    <w:rsid w:val="00180663"/>
    <w:rsid w:val="00180A8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31373"/>
    <w:rsid w:val="00332A55"/>
    <w:rsid w:val="00351BF0"/>
    <w:rsid w:val="00357716"/>
    <w:rsid w:val="0039271D"/>
    <w:rsid w:val="003A0574"/>
    <w:rsid w:val="003A4CF8"/>
    <w:rsid w:val="003B4758"/>
    <w:rsid w:val="003C2F12"/>
    <w:rsid w:val="003D30DF"/>
    <w:rsid w:val="003D76A1"/>
    <w:rsid w:val="004019FB"/>
    <w:rsid w:val="004025EA"/>
    <w:rsid w:val="00406848"/>
    <w:rsid w:val="004100B7"/>
    <w:rsid w:val="00424EBB"/>
    <w:rsid w:val="00436B80"/>
    <w:rsid w:val="00443B7C"/>
    <w:rsid w:val="004710B5"/>
    <w:rsid w:val="00473F25"/>
    <w:rsid w:val="004A594C"/>
    <w:rsid w:val="004D1577"/>
    <w:rsid w:val="004F504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6360E"/>
    <w:rsid w:val="00667F4A"/>
    <w:rsid w:val="006708A4"/>
    <w:rsid w:val="00685F8D"/>
    <w:rsid w:val="006959C0"/>
    <w:rsid w:val="006A678A"/>
    <w:rsid w:val="006C1C38"/>
    <w:rsid w:val="006E7AD8"/>
    <w:rsid w:val="00700794"/>
    <w:rsid w:val="007109BC"/>
    <w:rsid w:val="0071250A"/>
    <w:rsid w:val="00720363"/>
    <w:rsid w:val="00723A68"/>
    <w:rsid w:val="00724D6E"/>
    <w:rsid w:val="00747806"/>
    <w:rsid w:val="00754127"/>
    <w:rsid w:val="00756EBB"/>
    <w:rsid w:val="007748AA"/>
    <w:rsid w:val="00792570"/>
    <w:rsid w:val="00792BD5"/>
    <w:rsid w:val="00793EAF"/>
    <w:rsid w:val="007A3627"/>
    <w:rsid w:val="007B069E"/>
    <w:rsid w:val="007D1115"/>
    <w:rsid w:val="007E429E"/>
    <w:rsid w:val="007F433C"/>
    <w:rsid w:val="00803F0F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B1621"/>
    <w:rsid w:val="008B32B4"/>
    <w:rsid w:val="0090630F"/>
    <w:rsid w:val="00907746"/>
    <w:rsid w:val="00912FBB"/>
    <w:rsid w:val="00922DD2"/>
    <w:rsid w:val="0092321A"/>
    <w:rsid w:val="00924BD5"/>
    <w:rsid w:val="009334E3"/>
    <w:rsid w:val="009409BA"/>
    <w:rsid w:val="0096731F"/>
    <w:rsid w:val="00973043"/>
    <w:rsid w:val="0099259B"/>
    <w:rsid w:val="00994BB4"/>
    <w:rsid w:val="009A305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50CB0"/>
    <w:rsid w:val="00A5547D"/>
    <w:rsid w:val="00A555DC"/>
    <w:rsid w:val="00A571C0"/>
    <w:rsid w:val="00A716B6"/>
    <w:rsid w:val="00A84317"/>
    <w:rsid w:val="00A92ECC"/>
    <w:rsid w:val="00A92F6D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6B9F"/>
    <w:rsid w:val="00B61981"/>
    <w:rsid w:val="00B674AA"/>
    <w:rsid w:val="00BA117D"/>
    <w:rsid w:val="00BC02DD"/>
    <w:rsid w:val="00BC12A9"/>
    <w:rsid w:val="00BC3D96"/>
    <w:rsid w:val="00BD39CF"/>
    <w:rsid w:val="00BF37B8"/>
    <w:rsid w:val="00C0174B"/>
    <w:rsid w:val="00C02376"/>
    <w:rsid w:val="00C045C8"/>
    <w:rsid w:val="00C1589C"/>
    <w:rsid w:val="00C15A59"/>
    <w:rsid w:val="00C16DCA"/>
    <w:rsid w:val="00C37028"/>
    <w:rsid w:val="00C65788"/>
    <w:rsid w:val="00C71EB5"/>
    <w:rsid w:val="00CA1F34"/>
    <w:rsid w:val="00CB20DB"/>
    <w:rsid w:val="00CD1D82"/>
    <w:rsid w:val="00CF00F3"/>
    <w:rsid w:val="00CF0200"/>
    <w:rsid w:val="00D00314"/>
    <w:rsid w:val="00D03844"/>
    <w:rsid w:val="00D03C03"/>
    <w:rsid w:val="00D11611"/>
    <w:rsid w:val="00D27905"/>
    <w:rsid w:val="00D3275E"/>
    <w:rsid w:val="00D351C7"/>
    <w:rsid w:val="00D51D72"/>
    <w:rsid w:val="00D5355B"/>
    <w:rsid w:val="00D53F49"/>
    <w:rsid w:val="00D65676"/>
    <w:rsid w:val="00D92D08"/>
    <w:rsid w:val="00D937AB"/>
    <w:rsid w:val="00D95843"/>
    <w:rsid w:val="00D96A95"/>
    <w:rsid w:val="00DA6FE3"/>
    <w:rsid w:val="00DB1A9E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C0489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5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2025-11-24T02:49:00Z</cp:lastPrinted>
  <dcterms:created xsi:type="dcterms:W3CDTF">2026-09-26T17:13:00Z</dcterms:created>
  <dcterms:modified xsi:type="dcterms:W3CDTF">2026-09-27T02:55:00Z</dcterms:modified>
</cp:coreProperties>
</file>