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E852C9" w:rsidRDefault="00C02376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30002C7A" w14:textId="77777777" w:rsidR="00C045C8" w:rsidRPr="00E852C9" w:rsidRDefault="00C045C8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5C463499" w14:textId="77777777" w:rsidR="00BA1E39" w:rsidRPr="00BA1E39" w:rsidRDefault="00BA1E39" w:rsidP="00947513">
      <w:pPr>
        <w:spacing w:after="0" w:line="360" w:lineRule="exact"/>
        <w:ind w:left="1350"/>
        <w:rPr>
          <w:rFonts w:ascii="Cambria" w:hAnsi="Cambria"/>
          <w:sz w:val="34"/>
          <w:szCs w:val="34"/>
          <w:lang w:val="ru-RU"/>
        </w:rPr>
      </w:pPr>
      <w:r w:rsidRPr="00BA1E39">
        <w:rPr>
          <w:rFonts w:ascii="Cambria" w:hAnsi="Cambria"/>
          <w:sz w:val="34"/>
          <w:szCs w:val="34"/>
          <w:lang w:val="ru-RU"/>
        </w:rPr>
        <w:t>О СПЕЦИАЛЬНОЙ МЕНТАЛЬНОЙ ОПЕРАЦИИ,</w:t>
      </w:r>
    </w:p>
    <w:p w14:paraId="5B8D8FDE" w14:textId="77777777" w:rsidR="00BA1E39" w:rsidRPr="00BA1E39" w:rsidRDefault="00BA1E39" w:rsidP="00947513">
      <w:pPr>
        <w:tabs>
          <w:tab w:val="left" w:pos="1890"/>
          <w:tab w:val="left" w:pos="2430"/>
          <w:tab w:val="left" w:pos="2790"/>
        </w:tabs>
        <w:spacing w:after="0" w:line="360" w:lineRule="exact"/>
        <w:ind w:left="1170"/>
        <w:rPr>
          <w:rFonts w:ascii="Cambria" w:hAnsi="Cambria"/>
          <w:sz w:val="34"/>
          <w:szCs w:val="34"/>
          <w:lang w:val="ru-RU"/>
        </w:rPr>
      </w:pPr>
      <w:r w:rsidRPr="00BA1E39">
        <w:rPr>
          <w:rFonts w:ascii="Cambria" w:hAnsi="Cambria"/>
          <w:sz w:val="34"/>
          <w:szCs w:val="34"/>
          <w:lang w:val="ru-RU"/>
        </w:rPr>
        <w:t>УСПЕШНО ПРОВЕДЁННОЙ ВЛАСТЯМИ РОССИИ</w:t>
      </w:r>
    </w:p>
    <w:p w14:paraId="6CE3CDDA" w14:textId="3E8C3631" w:rsidR="00BA1E39" w:rsidRPr="00BA1E39" w:rsidRDefault="00BA1E39" w:rsidP="007D5315">
      <w:pPr>
        <w:spacing w:after="0" w:line="360" w:lineRule="exact"/>
        <w:ind w:left="2160"/>
        <w:rPr>
          <w:rFonts w:ascii="Cambria" w:hAnsi="Cambria"/>
          <w:sz w:val="34"/>
          <w:szCs w:val="34"/>
          <w:lang w:val="ru-RU"/>
        </w:rPr>
      </w:pPr>
      <w:r w:rsidRPr="00BA1E39">
        <w:rPr>
          <w:rFonts w:ascii="Cambria" w:hAnsi="Cambria"/>
          <w:sz w:val="34"/>
          <w:szCs w:val="34"/>
          <w:lang w:val="ru-RU"/>
        </w:rPr>
        <w:t xml:space="preserve">НАД </w:t>
      </w:r>
      <w:r w:rsidR="007D5315" w:rsidRPr="007D5315">
        <w:rPr>
          <w:rFonts w:ascii="Cambria" w:hAnsi="Cambria"/>
          <w:sz w:val="34"/>
          <w:szCs w:val="34"/>
          <w:lang w:val="ru-RU"/>
        </w:rPr>
        <w:t xml:space="preserve">БОЛЬШИНСТВОМ </w:t>
      </w:r>
      <w:r w:rsidRPr="00BA1E39">
        <w:rPr>
          <w:rFonts w:ascii="Cambria" w:hAnsi="Cambria"/>
          <w:sz w:val="34"/>
          <w:szCs w:val="34"/>
          <w:lang w:val="ru-RU"/>
        </w:rPr>
        <w:t>ГРАЖДАН</w:t>
      </w:r>
    </w:p>
    <w:p w14:paraId="5DFA6076" w14:textId="77777777" w:rsidR="00BA1E39" w:rsidRPr="00BA1E39" w:rsidRDefault="00BA1E39" w:rsidP="00BA1E39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</w:p>
    <w:p w14:paraId="695378E3" w14:textId="77777777" w:rsidR="00BA1E39" w:rsidRPr="00BA1E39" w:rsidRDefault="00BA1E39" w:rsidP="00BA1E39">
      <w:pPr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BA1E39">
        <w:rPr>
          <w:rFonts w:ascii="Cambria" w:hAnsi="Cambria"/>
          <w:sz w:val="34"/>
          <w:szCs w:val="34"/>
          <w:lang w:val="ru-RU"/>
        </w:rPr>
        <w:t>Добилась власть того, что жаждала</w:t>
      </w:r>
    </w:p>
    <w:p w14:paraId="5013BC5F" w14:textId="77777777" w:rsidR="00BA1E39" w:rsidRPr="00BA1E39" w:rsidRDefault="00BA1E39" w:rsidP="00BA1E39">
      <w:pPr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BA1E39">
        <w:rPr>
          <w:rFonts w:ascii="Cambria" w:hAnsi="Cambria"/>
          <w:sz w:val="34"/>
          <w:szCs w:val="34"/>
          <w:lang w:val="ru-RU"/>
        </w:rPr>
        <w:t>от граждан, и не только хлюпиков:</w:t>
      </w:r>
    </w:p>
    <w:p w14:paraId="2D63552C" w14:textId="77777777" w:rsidR="00BA1E39" w:rsidRPr="00BA1E39" w:rsidRDefault="00BA1E39" w:rsidP="00BA1E39">
      <w:pPr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BA1E39">
        <w:rPr>
          <w:rFonts w:ascii="Cambria" w:hAnsi="Cambria"/>
          <w:sz w:val="34"/>
          <w:szCs w:val="34"/>
          <w:lang w:val="ru-RU"/>
        </w:rPr>
        <w:t>отжать сумела совесть каждого,</w:t>
      </w:r>
    </w:p>
    <w:p w14:paraId="1F749D37" w14:textId="2943D371" w:rsidR="000668A0" w:rsidRDefault="00BA1E39" w:rsidP="00BA1E39">
      <w:pPr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BA1E39">
        <w:rPr>
          <w:rFonts w:ascii="Cambria" w:hAnsi="Cambria"/>
          <w:sz w:val="34"/>
          <w:szCs w:val="34"/>
          <w:lang w:val="ru-RU"/>
        </w:rPr>
        <w:t>как паста давится из тюбиков</w:t>
      </w:r>
      <w:r w:rsidR="00A77977">
        <w:rPr>
          <w:rFonts w:ascii="Cambria" w:hAnsi="Cambria"/>
          <w:sz w:val="34"/>
          <w:szCs w:val="34"/>
          <w:lang w:val="ru-RU"/>
        </w:rPr>
        <w:t>.</w:t>
      </w:r>
    </w:p>
    <w:p w14:paraId="5F43DEDE" w14:textId="77777777" w:rsidR="00E852C9" w:rsidRPr="00E852C9" w:rsidRDefault="00E852C9" w:rsidP="00BA1E39">
      <w:pPr>
        <w:spacing w:after="0" w:line="240" w:lineRule="auto"/>
        <w:ind w:left="1980"/>
        <w:rPr>
          <w:rFonts w:ascii="Cambria" w:hAnsi="Cambria"/>
          <w:sz w:val="28"/>
          <w:szCs w:val="28"/>
          <w:lang w:val="ru-RU"/>
        </w:rPr>
      </w:pPr>
    </w:p>
    <w:p w14:paraId="6D9F1C23" w14:textId="2C029796" w:rsidR="00F302DA" w:rsidRPr="006708A4" w:rsidRDefault="0090630F" w:rsidP="00BA1E39">
      <w:pPr>
        <w:spacing w:after="0" w:line="240" w:lineRule="auto"/>
        <w:ind w:left="198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Сентябрь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E852C9">
      <w:pgSz w:w="12240" w:h="15840" w:code="1"/>
      <w:pgMar w:top="1008" w:right="720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272A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2E7D"/>
    <w:rsid w:val="000E5A44"/>
    <w:rsid w:val="001009AA"/>
    <w:rsid w:val="00107692"/>
    <w:rsid w:val="0013183C"/>
    <w:rsid w:val="00152ABE"/>
    <w:rsid w:val="00167810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255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603A21"/>
    <w:rsid w:val="006110D6"/>
    <w:rsid w:val="00620574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92570"/>
    <w:rsid w:val="00792BD5"/>
    <w:rsid w:val="00793EAF"/>
    <w:rsid w:val="007B069E"/>
    <w:rsid w:val="007D1115"/>
    <w:rsid w:val="007D5315"/>
    <w:rsid w:val="007E429E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B1621"/>
    <w:rsid w:val="008B32B4"/>
    <w:rsid w:val="0090630F"/>
    <w:rsid w:val="00907746"/>
    <w:rsid w:val="00912FBB"/>
    <w:rsid w:val="00922DD2"/>
    <w:rsid w:val="0092321A"/>
    <w:rsid w:val="00924BD5"/>
    <w:rsid w:val="009334E3"/>
    <w:rsid w:val="009409BA"/>
    <w:rsid w:val="00947513"/>
    <w:rsid w:val="0096731F"/>
    <w:rsid w:val="00973043"/>
    <w:rsid w:val="0099259B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50CB0"/>
    <w:rsid w:val="00A5547D"/>
    <w:rsid w:val="00A555DC"/>
    <w:rsid w:val="00A716B6"/>
    <w:rsid w:val="00A77977"/>
    <w:rsid w:val="00A84317"/>
    <w:rsid w:val="00A92ECC"/>
    <w:rsid w:val="00A92F6D"/>
    <w:rsid w:val="00AA6DA9"/>
    <w:rsid w:val="00AD4474"/>
    <w:rsid w:val="00AD46D2"/>
    <w:rsid w:val="00B019AA"/>
    <w:rsid w:val="00B041CF"/>
    <w:rsid w:val="00B2494A"/>
    <w:rsid w:val="00B266B9"/>
    <w:rsid w:val="00B3010C"/>
    <w:rsid w:val="00B30FE3"/>
    <w:rsid w:val="00B351CC"/>
    <w:rsid w:val="00B37FD1"/>
    <w:rsid w:val="00B428C4"/>
    <w:rsid w:val="00B46B24"/>
    <w:rsid w:val="00B52F26"/>
    <w:rsid w:val="00B56B9F"/>
    <w:rsid w:val="00B61981"/>
    <w:rsid w:val="00B674AA"/>
    <w:rsid w:val="00BA1E39"/>
    <w:rsid w:val="00BC12A9"/>
    <w:rsid w:val="00BC3D96"/>
    <w:rsid w:val="00BD39CF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B20DB"/>
    <w:rsid w:val="00CF00F3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852C9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2025-11-24T02:49:00Z</cp:lastPrinted>
  <dcterms:created xsi:type="dcterms:W3CDTF">2026-08-31T21:06:00Z</dcterms:created>
  <dcterms:modified xsi:type="dcterms:W3CDTF">2026-09-01T12:49:00Z</dcterms:modified>
</cp:coreProperties>
</file>