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852C9" w:rsidRDefault="00C02376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30002C7A" w14:textId="77777777" w:rsidR="00C045C8" w:rsidRPr="00E852C9" w:rsidRDefault="00C045C8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2B000F63" w14:textId="27035AAC" w:rsidR="00AE41B5" w:rsidRPr="00AE41B5" w:rsidRDefault="00AE41B5" w:rsidP="00CC4090">
      <w:pPr>
        <w:tabs>
          <w:tab w:val="left" w:pos="1890"/>
          <w:tab w:val="left" w:pos="2430"/>
          <w:tab w:val="left" w:pos="2790"/>
        </w:tabs>
        <w:spacing w:after="0" w:line="240" w:lineRule="auto"/>
        <w:ind w:left="180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 xml:space="preserve">С МЫСЛЯМИ ОБ </w:t>
      </w:r>
      <w:hyperlink r:id="rId6" w:history="1">
        <w:r w:rsidRPr="00F60F7D">
          <w:rPr>
            <w:rStyle w:val="Hyperlink"/>
            <w:rFonts w:ascii="Cambria" w:hAnsi="Cambria"/>
            <w:sz w:val="34"/>
            <w:szCs w:val="34"/>
            <w:lang w:val="ru-RU"/>
          </w:rPr>
          <w:t>«ОКАЯННЫХ ДНЯХ»</w:t>
        </w:r>
      </w:hyperlink>
    </w:p>
    <w:p w14:paraId="3D03D2D0" w14:textId="0E253817" w:rsidR="00AE41B5" w:rsidRDefault="00AE41B5" w:rsidP="00CC4090">
      <w:pPr>
        <w:tabs>
          <w:tab w:val="left" w:pos="1890"/>
          <w:tab w:val="left" w:pos="2430"/>
          <w:tab w:val="left" w:pos="2790"/>
        </w:tabs>
        <w:spacing w:after="0" w:line="240" w:lineRule="auto"/>
        <w:ind w:left="33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ИВАНА БУНИНА</w:t>
      </w:r>
    </w:p>
    <w:p w14:paraId="19CF5949" w14:textId="77777777" w:rsidR="00BA117D" w:rsidRPr="007109BC" w:rsidRDefault="00BA117D" w:rsidP="007109BC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34"/>
          <w:szCs w:val="34"/>
          <w:lang w:val="ru-RU"/>
        </w:rPr>
      </w:pPr>
    </w:p>
    <w:p w14:paraId="5221E79F" w14:textId="77777777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После пагубы той, после той западни</w:t>
      </w:r>
    </w:p>
    <w:p w14:paraId="47EC0AFE" w14:textId="77777777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так и не было покаяния.</w:t>
      </w:r>
    </w:p>
    <w:p w14:paraId="4004638C" w14:textId="77777777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Линчеваниям в те окаянные дни</w:t>
      </w:r>
    </w:p>
    <w:p w14:paraId="5A979682" w14:textId="77777777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и поныне звучат оправдания.</w:t>
      </w:r>
    </w:p>
    <w:p w14:paraId="375D02C7" w14:textId="77777777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</w:p>
    <w:p w14:paraId="0640707A" w14:textId="06C3A8AA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 xml:space="preserve">Будет в ад этот сказочный мир </w:t>
      </w:r>
      <w:r w:rsidR="00DC24E0">
        <w:rPr>
          <w:rFonts w:ascii="Cambria" w:hAnsi="Cambria"/>
          <w:sz w:val="34"/>
          <w:szCs w:val="34"/>
          <w:lang w:val="ru-RU"/>
        </w:rPr>
        <w:t>об</w:t>
      </w:r>
      <w:r w:rsidRPr="00AE41B5">
        <w:rPr>
          <w:rFonts w:ascii="Cambria" w:hAnsi="Cambria"/>
          <w:sz w:val="34"/>
          <w:szCs w:val="34"/>
          <w:lang w:val="ru-RU"/>
        </w:rPr>
        <w:t>ращён,</w:t>
      </w:r>
    </w:p>
    <w:p w14:paraId="191EEC7C" w14:textId="28AF8FB4" w:rsidR="00AE41B5" w:rsidRPr="00AE41B5" w:rsidRDefault="00F60F7D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F60F7D">
        <w:rPr>
          <w:rFonts w:ascii="Cambria" w:hAnsi="Cambria"/>
          <w:sz w:val="34"/>
          <w:szCs w:val="34"/>
          <w:lang w:val="ru-RU"/>
        </w:rPr>
        <w:t>как тогда, — кто же скажет заранее?</w:t>
      </w:r>
    </w:p>
    <w:p w14:paraId="3BF65740" w14:textId="77777777" w:rsidR="00AE41B5" w:rsidRPr="00AE41B5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Окаянные дни...  Жизнь покажет ещё,</w:t>
      </w:r>
    </w:p>
    <w:p w14:paraId="5F43DEDE" w14:textId="1F3E8716" w:rsidR="00E852C9" w:rsidRDefault="00AE41B5" w:rsidP="00AE41B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E41B5">
        <w:rPr>
          <w:rFonts w:ascii="Cambria" w:hAnsi="Cambria"/>
          <w:sz w:val="34"/>
          <w:szCs w:val="34"/>
          <w:lang w:val="ru-RU"/>
        </w:rPr>
        <w:t>то, какие из них окаяннее.</w:t>
      </w:r>
    </w:p>
    <w:p w14:paraId="3C052ED0" w14:textId="77777777" w:rsidR="007109BC" w:rsidRPr="00E852C9" w:rsidRDefault="007109BC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3D76A1"/>
    <w:rsid w:val="004019FB"/>
    <w:rsid w:val="004025EA"/>
    <w:rsid w:val="00406848"/>
    <w:rsid w:val="004100B7"/>
    <w:rsid w:val="00436B80"/>
    <w:rsid w:val="00443B7C"/>
    <w:rsid w:val="004710B5"/>
    <w:rsid w:val="00473F2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86437"/>
    <w:rsid w:val="006959C0"/>
    <w:rsid w:val="006A678A"/>
    <w:rsid w:val="006C1C38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571C0"/>
    <w:rsid w:val="00A716B6"/>
    <w:rsid w:val="00A84317"/>
    <w:rsid w:val="00A92ECC"/>
    <w:rsid w:val="00A92F6D"/>
    <w:rsid w:val="00AD46D2"/>
    <w:rsid w:val="00AE41B5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A117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B20DB"/>
    <w:rsid w:val="00CC4090"/>
    <w:rsid w:val="00CD1D82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92D08"/>
    <w:rsid w:val="00D937AB"/>
    <w:rsid w:val="00D95843"/>
    <w:rsid w:val="00D96A95"/>
    <w:rsid w:val="00DA6FE3"/>
    <w:rsid w:val="00DB1A9E"/>
    <w:rsid w:val="00DC24E0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60F7D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0F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-di.net/o_voyhne2/Bunin_Okayannye_dni.htm" TargetMode="Externa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2025-11-24T02:49:00Z</cp:lastPrinted>
  <dcterms:created xsi:type="dcterms:W3CDTF">2026-09-19T22:42:00Z</dcterms:created>
  <dcterms:modified xsi:type="dcterms:W3CDTF">2026-09-19T23:36:00Z</dcterms:modified>
</cp:coreProperties>
</file>