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1A0485CC" w14:textId="7D848410" w:rsidR="00793EAF" w:rsidRPr="00793EAF" w:rsidRDefault="00793EAF" w:rsidP="00793EAF">
      <w:pPr>
        <w:tabs>
          <w:tab w:val="left" w:pos="189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793EAF">
        <w:rPr>
          <w:rFonts w:ascii="Cambria" w:hAnsi="Cambria"/>
          <w:sz w:val="34"/>
          <w:szCs w:val="34"/>
          <w:lang w:val="ru-RU"/>
        </w:rPr>
        <w:t>О ДЛЯЩЕМСЯ БОЛЕЕ ВЕКА</w:t>
      </w:r>
    </w:p>
    <w:p w14:paraId="669735FD" w14:textId="77777777" w:rsidR="00793EAF" w:rsidRPr="00793EAF" w:rsidRDefault="00793EAF" w:rsidP="00793EAF">
      <w:pPr>
        <w:tabs>
          <w:tab w:val="left" w:pos="1890"/>
          <w:tab w:val="left" w:pos="2790"/>
        </w:tabs>
        <w:spacing w:after="0" w:line="360" w:lineRule="exact"/>
        <w:ind w:left="2250"/>
        <w:rPr>
          <w:rFonts w:ascii="Cambria" w:hAnsi="Cambria"/>
          <w:sz w:val="34"/>
          <w:szCs w:val="34"/>
          <w:lang w:val="ru-RU"/>
        </w:rPr>
      </w:pPr>
      <w:r w:rsidRPr="00793EAF">
        <w:rPr>
          <w:rFonts w:ascii="Cambria" w:hAnsi="Cambria"/>
          <w:sz w:val="34"/>
          <w:szCs w:val="34"/>
          <w:lang w:val="ru-RU"/>
        </w:rPr>
        <w:t>ВЫХОЛАЩИВАНИИ ГЕНОФОНДА</w:t>
      </w:r>
    </w:p>
    <w:p w14:paraId="40B93C29" w14:textId="77777777" w:rsidR="00793EAF" w:rsidRPr="00793EAF" w:rsidRDefault="00793EAF" w:rsidP="00793EAF">
      <w:pPr>
        <w:tabs>
          <w:tab w:val="left" w:pos="1890"/>
          <w:tab w:val="left" w:pos="2790"/>
        </w:tabs>
        <w:spacing w:after="0" w:line="360" w:lineRule="exact"/>
        <w:ind w:left="3330"/>
        <w:rPr>
          <w:rFonts w:ascii="Cambria" w:hAnsi="Cambria"/>
          <w:sz w:val="34"/>
          <w:szCs w:val="34"/>
          <w:lang w:val="ru-RU"/>
        </w:rPr>
      </w:pPr>
      <w:r w:rsidRPr="00793EAF">
        <w:rPr>
          <w:rFonts w:ascii="Cambria" w:hAnsi="Cambria"/>
          <w:sz w:val="34"/>
          <w:szCs w:val="34"/>
          <w:lang w:val="ru-RU"/>
        </w:rPr>
        <w:t>НАРОДОВ РОССИИ</w:t>
      </w:r>
    </w:p>
    <w:p w14:paraId="1B4B4B47" w14:textId="77777777" w:rsidR="00793EAF" w:rsidRPr="00793EAF" w:rsidRDefault="00793EAF" w:rsidP="00793EAF">
      <w:pPr>
        <w:tabs>
          <w:tab w:val="left" w:pos="1890"/>
          <w:tab w:val="left" w:pos="279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</w:p>
    <w:p w14:paraId="3293B4FE" w14:textId="77777777" w:rsidR="00793EAF" w:rsidRPr="00793EAF" w:rsidRDefault="00793EAF" w:rsidP="00793EAF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793EAF">
        <w:rPr>
          <w:rFonts w:ascii="Cambria" w:hAnsi="Cambria"/>
          <w:sz w:val="34"/>
          <w:szCs w:val="34"/>
          <w:lang w:val="ru-RU"/>
        </w:rPr>
        <w:t>Как прежде, у кремлёвских упырей</w:t>
      </w:r>
    </w:p>
    <w:p w14:paraId="14E71139" w14:textId="77777777" w:rsidR="00793EAF" w:rsidRPr="00793EAF" w:rsidRDefault="00793EAF" w:rsidP="00793EAF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793EAF">
        <w:rPr>
          <w:rFonts w:ascii="Cambria" w:hAnsi="Cambria"/>
          <w:sz w:val="34"/>
          <w:szCs w:val="34"/>
          <w:lang w:val="ru-RU"/>
        </w:rPr>
        <w:t>всё спорится, всё схвачено, всё ладом,</w:t>
      </w:r>
    </w:p>
    <w:p w14:paraId="4D00AD51" w14:textId="77777777" w:rsidR="00793EAF" w:rsidRPr="00793EAF" w:rsidRDefault="00793EAF" w:rsidP="00793EAF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793EAF">
        <w:rPr>
          <w:rFonts w:ascii="Cambria" w:hAnsi="Cambria"/>
          <w:sz w:val="34"/>
          <w:szCs w:val="34"/>
          <w:lang w:val="ru-RU"/>
        </w:rPr>
        <w:t>а гениев, героев — тех людей,</w:t>
      </w:r>
    </w:p>
    <w:p w14:paraId="336C642F" w14:textId="41A190DD" w:rsidR="00793EAF" w:rsidRPr="00793EAF" w:rsidRDefault="005E1322" w:rsidP="00793EAF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5E1322">
        <w:rPr>
          <w:rFonts w:ascii="Cambria" w:hAnsi="Cambria"/>
          <w:sz w:val="34"/>
          <w:szCs w:val="34"/>
          <w:lang w:val="ru-RU"/>
        </w:rPr>
        <w:t>с которых всем</w:t>
      </w:r>
      <w:r>
        <w:rPr>
          <w:rFonts w:ascii="Cambria" w:hAnsi="Cambria"/>
          <w:sz w:val="34"/>
          <w:szCs w:val="34"/>
          <w:lang w:val="ru-RU"/>
        </w:rPr>
        <w:t xml:space="preserve"> </w:t>
      </w:r>
      <w:r w:rsidR="00793EAF" w:rsidRPr="00793EAF">
        <w:rPr>
          <w:rFonts w:ascii="Cambria" w:hAnsi="Cambria"/>
          <w:sz w:val="34"/>
          <w:szCs w:val="34"/>
          <w:lang w:val="ru-RU"/>
        </w:rPr>
        <w:t>сдувать пылинки надо,</w:t>
      </w:r>
    </w:p>
    <w:p w14:paraId="1F749D37" w14:textId="7BC4FEA7" w:rsidR="000668A0" w:rsidRDefault="00793EAF" w:rsidP="00793EAF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793EAF">
        <w:rPr>
          <w:rFonts w:ascii="Cambria" w:hAnsi="Cambria"/>
          <w:sz w:val="34"/>
          <w:szCs w:val="34"/>
          <w:lang w:val="ru-RU"/>
        </w:rPr>
        <w:t>казнят, изводят в тюрьмах, травят ядом</w:t>
      </w:r>
      <w:r w:rsidR="000E5A44" w:rsidRPr="000E5A44">
        <w:rPr>
          <w:rFonts w:ascii="Cambria" w:hAnsi="Cambria"/>
          <w:sz w:val="34"/>
          <w:szCs w:val="34"/>
          <w:lang w:val="ru-RU"/>
        </w:rPr>
        <w:t>.</w:t>
      </w:r>
    </w:p>
    <w:p w14:paraId="64513001" w14:textId="77777777" w:rsidR="009C5352" w:rsidRDefault="009C5352" w:rsidP="00793EAF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6D9F1C23" w14:textId="59370EED" w:rsidR="00F302DA" w:rsidRPr="006708A4" w:rsidRDefault="00DF787A" w:rsidP="00793EAF">
      <w:pPr>
        <w:tabs>
          <w:tab w:val="left" w:pos="1890"/>
          <w:tab w:val="left" w:pos="2430"/>
          <w:tab w:val="left" w:pos="2790"/>
        </w:tabs>
        <w:spacing w:after="0" w:line="240" w:lineRule="auto"/>
        <w:ind w:left="180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Ию</w:t>
      </w:r>
      <w:r w:rsidR="000E5A44">
        <w:rPr>
          <w:rFonts w:ascii="Cambria" w:hAnsi="Cambria"/>
          <w:i/>
          <w:iCs/>
          <w:sz w:val="30"/>
          <w:szCs w:val="30"/>
          <w:lang w:val="ru-RU"/>
        </w:rPr>
        <w:t>л</w:t>
      </w:r>
      <w:r>
        <w:rPr>
          <w:rFonts w:ascii="Cambria" w:hAnsi="Cambria"/>
          <w:i/>
          <w:iCs/>
          <w:sz w:val="30"/>
          <w:szCs w:val="30"/>
          <w:lang w:val="ru-RU"/>
        </w:rPr>
        <w:t>ь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5A44"/>
    <w:rsid w:val="001009AA"/>
    <w:rsid w:val="00107692"/>
    <w:rsid w:val="0013183C"/>
    <w:rsid w:val="00152ABE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603A21"/>
    <w:rsid w:val="006110D6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92570"/>
    <w:rsid w:val="00792BD5"/>
    <w:rsid w:val="00793EAF"/>
    <w:rsid w:val="007B069E"/>
    <w:rsid w:val="007D1115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50CB0"/>
    <w:rsid w:val="00A5547D"/>
    <w:rsid w:val="00A84317"/>
    <w:rsid w:val="00A92ECC"/>
    <w:rsid w:val="00A92F6D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C12A9"/>
    <w:rsid w:val="00BC3D96"/>
    <w:rsid w:val="00BD39CF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2025-11-24T02:49:00Z</cp:lastPrinted>
  <dcterms:created xsi:type="dcterms:W3CDTF">2026-07-05T13:14:00Z</dcterms:created>
  <dcterms:modified xsi:type="dcterms:W3CDTF">2026-07-05T21:01:00Z</dcterms:modified>
</cp:coreProperties>
</file>