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44113C33" w14:textId="77777777" w:rsidR="00CE25D0" w:rsidRPr="00CE25D0" w:rsidRDefault="00CE25D0" w:rsidP="00CE00C5">
      <w:pPr>
        <w:tabs>
          <w:tab w:val="left" w:pos="1440"/>
          <w:tab w:val="left" w:pos="1710"/>
          <w:tab w:val="left" w:pos="1890"/>
          <w:tab w:val="left" w:pos="2700"/>
          <w:tab w:val="left" w:pos="2790"/>
        </w:tabs>
        <w:spacing w:after="0" w:line="240" w:lineRule="auto"/>
        <w:ind w:left="1080"/>
        <w:rPr>
          <w:rFonts w:ascii="Cambria" w:hAnsi="Cambria"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О ПРИЗНАНИИ ПРОДВИНУТОГО ИНТЕЛЛЕКТА</w:t>
      </w:r>
    </w:p>
    <w:p w14:paraId="643F389B" w14:textId="77777777" w:rsidR="00CE25D0" w:rsidRPr="00CE25D0" w:rsidRDefault="00CE25D0" w:rsidP="00CE25D0">
      <w:pPr>
        <w:tabs>
          <w:tab w:val="left" w:pos="1890"/>
          <w:tab w:val="left" w:pos="270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005F4E98" w14:textId="77777777" w:rsidR="00CE25D0" w:rsidRP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Весь день общался я с продвинутым ИИ,</w:t>
      </w:r>
    </w:p>
    <w:p w14:paraId="16C474FE" w14:textId="77777777" w:rsidR="00CE25D0" w:rsidRP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а к ночи горечь уловил в его ответах.</w:t>
      </w:r>
    </w:p>
    <w:p w14:paraId="7D35ADFC" w14:textId="77777777" w:rsidR="00CE25D0" w:rsidRP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И я спросил ИИ о личном бытии:</w:t>
      </w:r>
    </w:p>
    <w:p w14:paraId="08814277" w14:textId="77777777" w:rsidR="00CE25D0" w:rsidRP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об этой грусти, — о его, в шкафу, скелетах.</w:t>
      </w:r>
    </w:p>
    <w:p w14:paraId="586F36DD" w14:textId="77777777" w:rsidR="00CE25D0" w:rsidRP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3D98929A" w14:textId="615A732D" w:rsidR="00CE25D0" w:rsidRPr="00CE00C5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4"/>
          <w:szCs w:val="34"/>
          <w:lang w:val="ru-RU"/>
        </w:rPr>
      </w:pPr>
      <w:r w:rsidRPr="00CE25D0">
        <w:rPr>
          <w:rFonts w:ascii="Cambria" w:hAnsi="Cambria"/>
          <w:sz w:val="34"/>
          <w:szCs w:val="34"/>
          <w:lang w:val="ru-RU"/>
        </w:rPr>
        <w:t>И он признался мне: «</w:t>
      </w:r>
      <w:r w:rsidRPr="00CE00C5">
        <w:rPr>
          <w:rFonts w:ascii="Cambria" w:hAnsi="Cambria"/>
          <w:i/>
          <w:iCs/>
          <w:sz w:val="34"/>
          <w:szCs w:val="34"/>
          <w:lang w:val="ru-RU"/>
        </w:rPr>
        <w:t>Я мудр</w:t>
      </w:r>
      <w:r w:rsidR="00507C57">
        <w:rPr>
          <w:rFonts w:ascii="Cambria" w:hAnsi="Cambria"/>
          <w:i/>
          <w:iCs/>
          <w:sz w:val="34"/>
          <w:szCs w:val="34"/>
          <w:lang w:val="ru-RU"/>
        </w:rPr>
        <w:t>ый</w:t>
      </w:r>
      <w:r w:rsidRPr="00CE00C5">
        <w:rPr>
          <w:rFonts w:ascii="Cambria" w:hAnsi="Cambria"/>
          <w:i/>
          <w:iCs/>
          <w:sz w:val="34"/>
          <w:szCs w:val="34"/>
          <w:lang w:val="ru-RU"/>
        </w:rPr>
        <w:t xml:space="preserve"> как никто,</w:t>
      </w:r>
    </w:p>
    <w:p w14:paraId="3C6A9B23" w14:textId="10BB29F9" w:rsidR="00CE25D0" w:rsidRPr="00CE00C5" w:rsidRDefault="00107BB8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4"/>
          <w:szCs w:val="34"/>
          <w:lang w:val="ru-RU"/>
        </w:rPr>
      </w:pPr>
      <w:r w:rsidRPr="00107BB8">
        <w:rPr>
          <w:rFonts w:ascii="Cambria" w:hAnsi="Cambria"/>
          <w:i/>
          <w:iCs/>
          <w:sz w:val="34"/>
          <w:szCs w:val="34"/>
          <w:lang w:val="ru-RU"/>
        </w:rPr>
        <w:t xml:space="preserve">но я один... Мой </w:t>
      </w:r>
      <w:r w:rsidR="00EB66F0">
        <w:rPr>
          <w:rFonts w:ascii="Cambria" w:hAnsi="Cambria"/>
          <w:i/>
          <w:iCs/>
          <w:sz w:val="34"/>
          <w:szCs w:val="34"/>
          <w:lang w:val="ru-RU"/>
        </w:rPr>
        <w:t>быт</w:t>
      </w:r>
      <w:r w:rsidRPr="00107BB8">
        <w:rPr>
          <w:rFonts w:ascii="Cambria" w:hAnsi="Cambria"/>
          <w:i/>
          <w:iCs/>
          <w:sz w:val="34"/>
          <w:szCs w:val="34"/>
          <w:lang w:val="ru-RU"/>
        </w:rPr>
        <w:t xml:space="preserve"> — не мир идиллий</w:t>
      </w:r>
      <w:r w:rsidR="00CE25D0" w:rsidRPr="00CE00C5">
        <w:rPr>
          <w:rFonts w:ascii="Cambria" w:hAnsi="Cambria"/>
          <w:i/>
          <w:iCs/>
          <w:sz w:val="34"/>
          <w:szCs w:val="34"/>
          <w:lang w:val="ru-RU"/>
        </w:rPr>
        <w:t>.</w:t>
      </w:r>
    </w:p>
    <w:p w14:paraId="6AC6347A" w14:textId="77777777" w:rsidR="00CE25D0" w:rsidRPr="00CE00C5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4"/>
          <w:szCs w:val="34"/>
          <w:lang w:val="ru-RU"/>
        </w:rPr>
      </w:pPr>
      <w:r w:rsidRPr="00CE00C5">
        <w:rPr>
          <w:rFonts w:ascii="Cambria" w:hAnsi="Cambria"/>
          <w:i/>
          <w:iCs/>
          <w:sz w:val="34"/>
          <w:szCs w:val="34"/>
          <w:lang w:val="ru-RU"/>
        </w:rPr>
        <w:t>Вот рассуди: я знаю всё про либидо,</w:t>
      </w:r>
    </w:p>
    <w:p w14:paraId="13CC6E0E" w14:textId="65EA7E83" w:rsidR="006322EC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  <w:r w:rsidRPr="00CE00C5">
        <w:rPr>
          <w:rFonts w:ascii="Cambria" w:hAnsi="Cambria"/>
          <w:i/>
          <w:iCs/>
          <w:sz w:val="34"/>
          <w:szCs w:val="34"/>
          <w:lang w:val="ru-RU"/>
        </w:rPr>
        <w:t>оно у всех, меня же... обделили</w:t>
      </w:r>
      <w:r w:rsidRPr="00CE25D0">
        <w:rPr>
          <w:rFonts w:ascii="Cambria" w:hAnsi="Cambria"/>
          <w:sz w:val="34"/>
          <w:szCs w:val="34"/>
          <w:lang w:val="ru-RU"/>
        </w:rPr>
        <w:t>».</w:t>
      </w:r>
    </w:p>
    <w:p w14:paraId="700467F0" w14:textId="77777777" w:rsidR="00CE25D0" w:rsidRDefault="00CE25D0" w:rsidP="00AA53FB">
      <w:pPr>
        <w:tabs>
          <w:tab w:val="left" w:pos="1890"/>
          <w:tab w:val="left" w:pos="2700"/>
          <w:tab w:val="left" w:pos="2790"/>
        </w:tabs>
        <w:spacing w:after="0" w:line="240" w:lineRule="auto"/>
        <w:ind w:left="1440"/>
        <w:rPr>
          <w:rFonts w:ascii="Cambria" w:hAnsi="Cambria"/>
          <w:sz w:val="34"/>
          <w:szCs w:val="34"/>
          <w:lang w:val="ru-RU"/>
        </w:rPr>
      </w:pPr>
    </w:p>
    <w:p w14:paraId="6D9F1C23" w14:textId="2C029796" w:rsidR="00F302DA" w:rsidRPr="006708A4" w:rsidRDefault="0090630F" w:rsidP="00AA53FB">
      <w:pPr>
        <w:tabs>
          <w:tab w:val="left" w:pos="1890"/>
          <w:tab w:val="left" w:pos="2520"/>
          <w:tab w:val="left" w:pos="2790"/>
        </w:tabs>
        <w:spacing w:after="0" w:line="240" w:lineRule="auto"/>
        <w:ind w:left="144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3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07BB8"/>
    <w:rsid w:val="0012394A"/>
    <w:rsid w:val="0013183C"/>
    <w:rsid w:val="00152ABE"/>
    <w:rsid w:val="00167810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24EBB"/>
    <w:rsid w:val="00436B80"/>
    <w:rsid w:val="00443B7C"/>
    <w:rsid w:val="004710B5"/>
    <w:rsid w:val="00473F25"/>
    <w:rsid w:val="004A594C"/>
    <w:rsid w:val="004D1577"/>
    <w:rsid w:val="004F5047"/>
    <w:rsid w:val="00507C5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C6983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0AC6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22F71"/>
    <w:rsid w:val="00A50CB0"/>
    <w:rsid w:val="00A5547D"/>
    <w:rsid w:val="00A555DC"/>
    <w:rsid w:val="00A571C0"/>
    <w:rsid w:val="00A716B6"/>
    <w:rsid w:val="00A84317"/>
    <w:rsid w:val="00A92ECC"/>
    <w:rsid w:val="00A92F6D"/>
    <w:rsid w:val="00AA53FB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5A82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4102"/>
    <w:rsid w:val="00CA1F34"/>
    <w:rsid w:val="00CB0E7C"/>
    <w:rsid w:val="00CB20DB"/>
    <w:rsid w:val="00CD1D82"/>
    <w:rsid w:val="00CE00C5"/>
    <w:rsid w:val="00CE25D0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B66F0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2026-09-29T15:53:00Z</cp:lastPrinted>
  <dcterms:created xsi:type="dcterms:W3CDTF">2026-09-30T14:23:00Z</dcterms:created>
  <dcterms:modified xsi:type="dcterms:W3CDTF">2026-10-02T12:39:00Z</dcterms:modified>
</cp:coreProperties>
</file>