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6D88E80A" w14:textId="719B199F" w:rsidR="009B19F0" w:rsidRDefault="009B19F0" w:rsidP="00A40270">
      <w:pPr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>О ПОВАДКАХ ТИРАНОВ</w:t>
      </w:r>
    </w:p>
    <w:p w14:paraId="2B27A212" w14:textId="77777777" w:rsidR="009B19F0" w:rsidRDefault="009B19F0" w:rsidP="009B19F0">
      <w:pPr>
        <w:tabs>
          <w:tab w:val="left" w:pos="1890"/>
          <w:tab w:val="left" w:pos="2700"/>
          <w:tab w:val="left" w:pos="2790"/>
        </w:tabs>
        <w:spacing w:after="0" w:line="360" w:lineRule="exact"/>
        <w:ind w:left="2340"/>
        <w:rPr>
          <w:rFonts w:ascii="Cambria" w:hAnsi="Cambria"/>
          <w:sz w:val="34"/>
          <w:szCs w:val="34"/>
          <w:lang w:val="ru-RU"/>
        </w:rPr>
      </w:pPr>
    </w:p>
    <w:p w14:paraId="1ADA5D37" w14:textId="1077D85D" w:rsidR="009B19F0" w:rsidRPr="009B19F0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 xml:space="preserve">Сначала </w:t>
      </w:r>
      <w:r w:rsidR="009D4F63" w:rsidRPr="009D4F63">
        <w:rPr>
          <w:rFonts w:ascii="Cambria" w:hAnsi="Cambria"/>
          <w:sz w:val="34"/>
          <w:szCs w:val="34"/>
          <w:lang w:val="ru-RU"/>
        </w:rPr>
        <w:t>пустозвонят</w:t>
      </w:r>
      <w:r w:rsidRPr="009B19F0">
        <w:rPr>
          <w:rFonts w:ascii="Cambria" w:hAnsi="Cambria"/>
          <w:sz w:val="34"/>
          <w:szCs w:val="34"/>
          <w:lang w:val="ru-RU"/>
        </w:rPr>
        <w:t xml:space="preserve"> эти рожи</w:t>
      </w:r>
    </w:p>
    <w:p w14:paraId="3D064764" w14:textId="77777777" w:rsidR="009B19F0" w:rsidRPr="009B19F0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>о ценностях, которых нет дороже:</w:t>
      </w:r>
    </w:p>
    <w:p w14:paraId="1B60DF64" w14:textId="77777777" w:rsidR="009B19F0" w:rsidRPr="009B19F0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>о принципах, — да только не морали,</w:t>
      </w:r>
    </w:p>
    <w:p w14:paraId="76422ADB" w14:textId="77777777" w:rsidR="009B19F0" w:rsidRPr="009B19F0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>а чтоб награбленное целым сохраняли.</w:t>
      </w:r>
    </w:p>
    <w:p w14:paraId="63731376" w14:textId="77777777" w:rsidR="009B19F0" w:rsidRPr="009B19F0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352C404A" w14:textId="77777777" w:rsidR="009B19F0" w:rsidRPr="009B19F0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>Затем взревут о заговорах вражьих,</w:t>
      </w:r>
    </w:p>
    <w:p w14:paraId="28E3D8A0" w14:textId="07A0202C" w:rsidR="009B19F0" w:rsidRPr="009B19F0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 xml:space="preserve">народ </w:t>
      </w:r>
      <w:r w:rsidR="00D9407F" w:rsidRPr="00D9407F">
        <w:rPr>
          <w:rFonts w:ascii="Cambria" w:hAnsi="Cambria"/>
          <w:sz w:val="34"/>
          <w:szCs w:val="34"/>
          <w:lang w:val="ru-RU"/>
        </w:rPr>
        <w:t>прижмут</w:t>
      </w:r>
      <w:r w:rsidRPr="009B19F0">
        <w:rPr>
          <w:rFonts w:ascii="Cambria" w:hAnsi="Cambria"/>
          <w:sz w:val="34"/>
          <w:szCs w:val="34"/>
          <w:lang w:val="ru-RU"/>
        </w:rPr>
        <w:t>, войну начнут, и в раже</w:t>
      </w:r>
    </w:p>
    <w:p w14:paraId="3E5382D1" w14:textId="77777777" w:rsidR="009D4F63" w:rsidRDefault="009D4F63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D4F63">
        <w:rPr>
          <w:rFonts w:ascii="Cambria" w:hAnsi="Cambria"/>
          <w:sz w:val="34"/>
          <w:szCs w:val="34"/>
          <w:lang w:val="ru-RU"/>
        </w:rPr>
        <w:t xml:space="preserve">заявят, что усердствуют премного </w:t>
      </w:r>
    </w:p>
    <w:p w14:paraId="5957C6E1" w14:textId="61100317" w:rsidR="008A315F" w:rsidRPr="00793EAF" w:rsidRDefault="009B19F0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B19F0">
        <w:rPr>
          <w:rFonts w:ascii="Cambria" w:hAnsi="Cambria"/>
          <w:sz w:val="34"/>
          <w:szCs w:val="34"/>
          <w:lang w:val="ru-RU"/>
        </w:rPr>
        <w:t>во благо родины, по воле Бога.</w:t>
      </w:r>
    </w:p>
    <w:p w14:paraId="1B4B4B47" w14:textId="77777777" w:rsidR="00793EAF" w:rsidRPr="00793EAF" w:rsidRDefault="00793EAF" w:rsidP="009B19F0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6D9F1C23" w14:textId="14EFBC6D" w:rsidR="00F302DA" w:rsidRPr="006708A4" w:rsidRDefault="008A315F" w:rsidP="009B19F0">
      <w:pPr>
        <w:spacing w:after="0" w:line="240" w:lineRule="auto"/>
        <w:ind w:left="18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1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5A44"/>
    <w:rsid w:val="001009AA"/>
    <w:rsid w:val="00107692"/>
    <w:rsid w:val="0013183C"/>
    <w:rsid w:val="00152ABE"/>
    <w:rsid w:val="00153C95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94754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96A57"/>
    <w:rsid w:val="004A4A43"/>
    <w:rsid w:val="004A594C"/>
    <w:rsid w:val="004A5C87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5F5A5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84C56"/>
    <w:rsid w:val="00792570"/>
    <w:rsid w:val="00792BD5"/>
    <w:rsid w:val="00793EAF"/>
    <w:rsid w:val="007A71ED"/>
    <w:rsid w:val="007B069E"/>
    <w:rsid w:val="007D1115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A315F"/>
    <w:rsid w:val="008B0927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19F0"/>
    <w:rsid w:val="009B71DF"/>
    <w:rsid w:val="009C5352"/>
    <w:rsid w:val="009C6CEB"/>
    <w:rsid w:val="009D3926"/>
    <w:rsid w:val="009D4F63"/>
    <w:rsid w:val="009E0E7A"/>
    <w:rsid w:val="009F1B2B"/>
    <w:rsid w:val="009F4538"/>
    <w:rsid w:val="009F7F72"/>
    <w:rsid w:val="00A01C7B"/>
    <w:rsid w:val="00A20CB3"/>
    <w:rsid w:val="00A20E74"/>
    <w:rsid w:val="00A2160B"/>
    <w:rsid w:val="00A40270"/>
    <w:rsid w:val="00A434EB"/>
    <w:rsid w:val="00A50CB0"/>
    <w:rsid w:val="00A5547D"/>
    <w:rsid w:val="00A84317"/>
    <w:rsid w:val="00A92ECC"/>
    <w:rsid w:val="00A92F6D"/>
    <w:rsid w:val="00AD0CC0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EF3"/>
    <w:rsid w:val="00B52F26"/>
    <w:rsid w:val="00B56B9F"/>
    <w:rsid w:val="00B61981"/>
    <w:rsid w:val="00B63DB9"/>
    <w:rsid w:val="00B674AA"/>
    <w:rsid w:val="00B81A2F"/>
    <w:rsid w:val="00BC12A9"/>
    <w:rsid w:val="00BC3D96"/>
    <w:rsid w:val="00BD39CF"/>
    <w:rsid w:val="00BE274A"/>
    <w:rsid w:val="00BF37B8"/>
    <w:rsid w:val="00BF47E2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E4F66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407F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2025-11-24T02:49:00Z</cp:lastPrinted>
  <dcterms:created xsi:type="dcterms:W3CDTF">2026-08-30T23:05:00Z</dcterms:created>
  <dcterms:modified xsi:type="dcterms:W3CDTF">2026-08-31T15:31:00Z</dcterms:modified>
</cp:coreProperties>
</file>