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E852C9" w:rsidRDefault="00C02376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30002C7A" w14:textId="77777777" w:rsidR="00C045C8" w:rsidRPr="00E852C9" w:rsidRDefault="00C045C8" w:rsidP="00C045C8">
      <w:pPr>
        <w:spacing w:after="0" w:line="240" w:lineRule="auto"/>
        <w:rPr>
          <w:rFonts w:ascii="Cambria" w:hAnsi="Cambria"/>
          <w:sz w:val="28"/>
          <w:szCs w:val="28"/>
          <w:lang w:val="ru-RU"/>
        </w:rPr>
      </w:pPr>
    </w:p>
    <w:p w14:paraId="446E8A34" w14:textId="77777777" w:rsidR="007109BC" w:rsidRPr="007109BC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369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>О МОЩАХ,</w:t>
      </w:r>
    </w:p>
    <w:p w14:paraId="4D22F753" w14:textId="77777777" w:rsidR="007109BC" w:rsidRPr="007109BC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423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>или</w:t>
      </w:r>
    </w:p>
    <w:p w14:paraId="5C554979" w14:textId="77777777" w:rsidR="007109BC" w:rsidRPr="007109BC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252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>О ДЕЙСТВЕННОМ СРЕДСТВЕ</w:t>
      </w:r>
    </w:p>
    <w:p w14:paraId="7CBD75F1" w14:textId="77777777" w:rsidR="007109BC" w:rsidRPr="007109BC" w:rsidRDefault="007109BC" w:rsidP="00D27905">
      <w:pPr>
        <w:tabs>
          <w:tab w:val="left" w:pos="2070"/>
        </w:tabs>
        <w:spacing w:after="0" w:line="240" w:lineRule="auto"/>
        <w:ind w:left="180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>ПРЕВОЗМОГАНИЯ НЕМОЩЕЙ РОССИИ</w:t>
      </w:r>
    </w:p>
    <w:p w14:paraId="5E88A547" w14:textId="77777777" w:rsidR="007109BC" w:rsidRPr="007109BC" w:rsidRDefault="007109BC" w:rsidP="007109BC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34"/>
          <w:szCs w:val="34"/>
          <w:lang w:val="ru-RU"/>
        </w:rPr>
      </w:pPr>
    </w:p>
    <w:p w14:paraId="3B398DBA" w14:textId="77777777" w:rsidR="007109BC" w:rsidRPr="007109BC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>Российцы практикуют культ мощей:</w:t>
      </w:r>
    </w:p>
    <w:p w14:paraId="359DACB2" w14:textId="77777777" w:rsidR="007109BC" w:rsidRPr="007109BC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>так немощи бороть, считают, проще.</w:t>
      </w:r>
    </w:p>
    <w:p w14:paraId="29B7F117" w14:textId="25FBECD0" w:rsidR="007109BC" w:rsidRPr="007109BC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 xml:space="preserve">Мечты... Вот если б дуба дал </w:t>
      </w:r>
      <w:r w:rsidR="00720363">
        <w:rPr>
          <w:rFonts w:ascii="Cambria" w:hAnsi="Cambria"/>
          <w:sz w:val="34"/>
          <w:szCs w:val="34"/>
          <w:lang w:val="ru-RU"/>
        </w:rPr>
        <w:t>К</w:t>
      </w:r>
      <w:r w:rsidRPr="007109BC">
        <w:rPr>
          <w:rFonts w:ascii="Cambria" w:hAnsi="Cambria"/>
          <w:sz w:val="34"/>
          <w:szCs w:val="34"/>
          <w:lang w:val="ru-RU"/>
        </w:rPr>
        <w:t>ощей, —</w:t>
      </w:r>
    </w:p>
    <w:p w14:paraId="5F43DEDE" w14:textId="3CC06591" w:rsidR="00E852C9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7109BC">
        <w:rPr>
          <w:rFonts w:ascii="Cambria" w:hAnsi="Cambria"/>
          <w:sz w:val="34"/>
          <w:szCs w:val="34"/>
          <w:lang w:val="ru-RU"/>
        </w:rPr>
        <w:t>гнильё прида́ло бы народу мощи.</w:t>
      </w:r>
    </w:p>
    <w:p w14:paraId="3C052ED0" w14:textId="77777777" w:rsidR="007109BC" w:rsidRPr="00E852C9" w:rsidRDefault="007109BC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1980"/>
        <w:rPr>
          <w:rFonts w:ascii="Cambria" w:hAnsi="Cambria"/>
          <w:sz w:val="28"/>
          <w:szCs w:val="28"/>
          <w:lang w:val="ru-RU"/>
        </w:rPr>
      </w:pPr>
    </w:p>
    <w:p w14:paraId="6D9F1C23" w14:textId="2C029796" w:rsidR="00F302DA" w:rsidRPr="006708A4" w:rsidRDefault="0090630F" w:rsidP="00D27905">
      <w:pPr>
        <w:tabs>
          <w:tab w:val="left" w:pos="1890"/>
          <w:tab w:val="left" w:pos="2430"/>
          <w:tab w:val="left" w:pos="2790"/>
        </w:tabs>
        <w:spacing w:after="0" w:line="240" w:lineRule="auto"/>
        <w:ind w:left="198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2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36B80"/>
    <w:rsid w:val="00443B7C"/>
    <w:rsid w:val="004710B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09BC"/>
    <w:rsid w:val="0071250A"/>
    <w:rsid w:val="00720363"/>
    <w:rsid w:val="00723A68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50CB0"/>
    <w:rsid w:val="00A5547D"/>
    <w:rsid w:val="00A555DC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A1F34"/>
    <w:rsid w:val="00CB20DB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355B"/>
    <w:rsid w:val="00D53F49"/>
    <w:rsid w:val="00D65676"/>
    <w:rsid w:val="00D92D08"/>
    <w:rsid w:val="00D937AB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2025-11-24T02:49:00Z</cp:lastPrinted>
  <dcterms:created xsi:type="dcterms:W3CDTF">2026-09-16T20:55:00Z</dcterms:created>
  <dcterms:modified xsi:type="dcterms:W3CDTF">2026-09-16T21:08:00Z</dcterms:modified>
</cp:coreProperties>
</file>