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29919170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50852F28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20A4490A" w14:textId="77777777" w:rsidR="00F96707" w:rsidRPr="00F96707" w:rsidRDefault="00F96707" w:rsidP="00FA2646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710"/>
        <w:rPr>
          <w:rFonts w:ascii="Cambria" w:hAnsi="Cambria"/>
          <w:sz w:val="34"/>
          <w:szCs w:val="34"/>
          <w:lang w:val="ru-RU"/>
        </w:rPr>
      </w:pPr>
      <w:r w:rsidRPr="00F96707">
        <w:rPr>
          <w:rFonts w:ascii="Cambria" w:hAnsi="Cambria"/>
          <w:sz w:val="34"/>
          <w:szCs w:val="34"/>
          <w:lang w:val="ru-RU"/>
        </w:rPr>
        <w:t>О СЛУЧАЮЩИХСЯ ГАЛЛЮЦИНАЦИЯХ</w:t>
      </w:r>
    </w:p>
    <w:p w14:paraId="702EB37E" w14:textId="77777777" w:rsidR="00F96707" w:rsidRPr="00F96707" w:rsidRDefault="00F96707" w:rsidP="00F96707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</w:p>
    <w:p w14:paraId="4AA8D4BF" w14:textId="77777777" w:rsidR="00F96707" w:rsidRPr="00F96707" w:rsidRDefault="00F96707" w:rsidP="00FA2646">
      <w:pPr>
        <w:tabs>
          <w:tab w:val="left" w:pos="1890"/>
          <w:tab w:val="left" w:pos="2700"/>
          <w:tab w:val="left" w:pos="279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  <w:r w:rsidRPr="00F96707">
        <w:rPr>
          <w:rFonts w:ascii="Cambria" w:hAnsi="Cambria"/>
          <w:sz w:val="34"/>
          <w:szCs w:val="34"/>
          <w:lang w:val="ru-RU"/>
        </w:rPr>
        <w:t>Заметил глюки за собой — галлюцинации,</w:t>
      </w:r>
    </w:p>
    <w:p w14:paraId="0EB93C8F" w14:textId="77777777" w:rsidR="00F96707" w:rsidRPr="00F96707" w:rsidRDefault="00F96707" w:rsidP="00FA2646">
      <w:pPr>
        <w:tabs>
          <w:tab w:val="left" w:pos="1890"/>
          <w:tab w:val="left" w:pos="2700"/>
          <w:tab w:val="left" w:pos="279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  <w:r w:rsidRPr="00F96707">
        <w:rPr>
          <w:rFonts w:ascii="Cambria" w:hAnsi="Cambria"/>
          <w:sz w:val="34"/>
          <w:szCs w:val="34"/>
          <w:lang w:val="ru-RU"/>
        </w:rPr>
        <w:t>когда в экран смотрю на главных из убийц.</w:t>
      </w:r>
    </w:p>
    <w:p w14:paraId="1BE04360" w14:textId="77777777" w:rsidR="00F96707" w:rsidRPr="00F96707" w:rsidRDefault="00F96707" w:rsidP="00FA2646">
      <w:pPr>
        <w:tabs>
          <w:tab w:val="left" w:pos="1890"/>
          <w:tab w:val="left" w:pos="2700"/>
          <w:tab w:val="left" w:pos="279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  <w:r w:rsidRPr="00F96707">
        <w:rPr>
          <w:rFonts w:ascii="Cambria" w:hAnsi="Cambria"/>
          <w:sz w:val="34"/>
          <w:szCs w:val="34"/>
          <w:lang w:val="ru-RU"/>
        </w:rPr>
        <w:t>Не знаю, только я ли вижу задницы</w:t>
      </w:r>
    </w:p>
    <w:p w14:paraId="13CC6E0E" w14:textId="6E08419A" w:rsidR="006322EC" w:rsidRDefault="00F96707" w:rsidP="00FA2646">
      <w:pPr>
        <w:tabs>
          <w:tab w:val="left" w:pos="1890"/>
          <w:tab w:val="left" w:pos="2700"/>
          <w:tab w:val="left" w:pos="279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  <w:r w:rsidRPr="00F96707">
        <w:rPr>
          <w:rFonts w:ascii="Cambria" w:hAnsi="Cambria"/>
          <w:sz w:val="34"/>
          <w:szCs w:val="34"/>
          <w:lang w:val="ru-RU"/>
        </w:rPr>
        <w:t>у тех бандюг державных вместо лиц.</w:t>
      </w:r>
    </w:p>
    <w:p w14:paraId="700467F0" w14:textId="77777777" w:rsidR="00CE25D0" w:rsidRDefault="00CE25D0" w:rsidP="00FA2646">
      <w:pPr>
        <w:tabs>
          <w:tab w:val="left" w:pos="1890"/>
          <w:tab w:val="left" w:pos="2700"/>
          <w:tab w:val="left" w:pos="279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</w:p>
    <w:p w14:paraId="6D9F1C23" w14:textId="754A3964" w:rsidR="00F302DA" w:rsidRPr="006708A4" w:rsidRDefault="00F96707" w:rsidP="00FA2646">
      <w:pPr>
        <w:tabs>
          <w:tab w:val="left" w:pos="1890"/>
          <w:tab w:val="left" w:pos="2520"/>
          <w:tab w:val="left" w:pos="2790"/>
        </w:tabs>
        <w:spacing w:after="0" w:line="240" w:lineRule="auto"/>
        <w:ind w:left="135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Октябрь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0169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07BB8"/>
    <w:rsid w:val="0012394A"/>
    <w:rsid w:val="0013183C"/>
    <w:rsid w:val="00152ABE"/>
    <w:rsid w:val="00167810"/>
    <w:rsid w:val="00171C3A"/>
    <w:rsid w:val="001724FD"/>
    <w:rsid w:val="0017517A"/>
    <w:rsid w:val="00180663"/>
    <w:rsid w:val="00180A8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126A8"/>
    <w:rsid w:val="00331373"/>
    <w:rsid w:val="00332A55"/>
    <w:rsid w:val="00351BF0"/>
    <w:rsid w:val="00357716"/>
    <w:rsid w:val="0039271D"/>
    <w:rsid w:val="003A0574"/>
    <w:rsid w:val="003A4CF8"/>
    <w:rsid w:val="003B4758"/>
    <w:rsid w:val="003C2F12"/>
    <w:rsid w:val="003D30DF"/>
    <w:rsid w:val="003D76A1"/>
    <w:rsid w:val="004019FB"/>
    <w:rsid w:val="00402486"/>
    <w:rsid w:val="004025EA"/>
    <w:rsid w:val="00406848"/>
    <w:rsid w:val="004100B7"/>
    <w:rsid w:val="00424EBB"/>
    <w:rsid w:val="00436B80"/>
    <w:rsid w:val="00443B7C"/>
    <w:rsid w:val="004710B5"/>
    <w:rsid w:val="00473F25"/>
    <w:rsid w:val="004A594C"/>
    <w:rsid w:val="004D1577"/>
    <w:rsid w:val="004F5047"/>
    <w:rsid w:val="00507C5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322EC"/>
    <w:rsid w:val="0066360E"/>
    <w:rsid w:val="00667F4A"/>
    <w:rsid w:val="006708A4"/>
    <w:rsid w:val="00685F8D"/>
    <w:rsid w:val="006959C0"/>
    <w:rsid w:val="006A678A"/>
    <w:rsid w:val="006C1C38"/>
    <w:rsid w:val="006C6983"/>
    <w:rsid w:val="006E7AD8"/>
    <w:rsid w:val="00700794"/>
    <w:rsid w:val="007109BC"/>
    <w:rsid w:val="0071250A"/>
    <w:rsid w:val="00720363"/>
    <w:rsid w:val="00723A68"/>
    <w:rsid w:val="00724D6E"/>
    <w:rsid w:val="00747806"/>
    <w:rsid w:val="00754127"/>
    <w:rsid w:val="00756EBB"/>
    <w:rsid w:val="007748AA"/>
    <w:rsid w:val="00792570"/>
    <w:rsid w:val="00792BD5"/>
    <w:rsid w:val="00793EAF"/>
    <w:rsid w:val="007A3627"/>
    <w:rsid w:val="007B069E"/>
    <w:rsid w:val="007D1115"/>
    <w:rsid w:val="007E429E"/>
    <w:rsid w:val="007E4FFD"/>
    <w:rsid w:val="007F433C"/>
    <w:rsid w:val="00803F0F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8C0DF3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73364"/>
    <w:rsid w:val="0099259B"/>
    <w:rsid w:val="00994BB4"/>
    <w:rsid w:val="009A0AC6"/>
    <w:rsid w:val="009A305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22F71"/>
    <w:rsid w:val="00A50CB0"/>
    <w:rsid w:val="00A5547D"/>
    <w:rsid w:val="00A555DC"/>
    <w:rsid w:val="00A571C0"/>
    <w:rsid w:val="00A716B6"/>
    <w:rsid w:val="00A84317"/>
    <w:rsid w:val="00A92ECC"/>
    <w:rsid w:val="00A92F6D"/>
    <w:rsid w:val="00AA53FB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5A82"/>
    <w:rsid w:val="00B56B9F"/>
    <w:rsid w:val="00B61981"/>
    <w:rsid w:val="00B674AA"/>
    <w:rsid w:val="00BA117D"/>
    <w:rsid w:val="00BC0227"/>
    <w:rsid w:val="00BC02DD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84102"/>
    <w:rsid w:val="00CA1F34"/>
    <w:rsid w:val="00CB0E7C"/>
    <w:rsid w:val="00CB20DB"/>
    <w:rsid w:val="00CD1D82"/>
    <w:rsid w:val="00CE00C5"/>
    <w:rsid w:val="00CE25D0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355B"/>
    <w:rsid w:val="00D53F49"/>
    <w:rsid w:val="00D65676"/>
    <w:rsid w:val="00D824A5"/>
    <w:rsid w:val="00D92D08"/>
    <w:rsid w:val="00D937AB"/>
    <w:rsid w:val="00D95843"/>
    <w:rsid w:val="00D96A95"/>
    <w:rsid w:val="00DA6FE3"/>
    <w:rsid w:val="00DB1A9E"/>
    <w:rsid w:val="00DC3CB5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B66F0"/>
    <w:rsid w:val="00EC0489"/>
    <w:rsid w:val="00EF036B"/>
    <w:rsid w:val="00F302DA"/>
    <w:rsid w:val="00F470A7"/>
    <w:rsid w:val="00F51313"/>
    <w:rsid w:val="00F855B5"/>
    <w:rsid w:val="00F96707"/>
    <w:rsid w:val="00F971E7"/>
    <w:rsid w:val="00FA0B57"/>
    <w:rsid w:val="00FA2646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41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1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26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2026-09-29T15:53:00Z</cp:lastPrinted>
  <dcterms:created xsi:type="dcterms:W3CDTF">2026-10-03T14:41:00Z</dcterms:created>
  <dcterms:modified xsi:type="dcterms:W3CDTF">2026-10-03T14:43:00Z</dcterms:modified>
</cp:coreProperties>
</file>