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EBDEAC0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</w:t>
      </w:r>
    </w:p>
    <w:p w14:paraId="414A2417" w14:textId="3BB5295A" w:rsidR="00C02376" w:rsidRPr="00E852C9" w:rsidRDefault="00C02376" w:rsidP="008A4715">
      <w:pPr>
        <w:spacing w:after="0" w:line="240" w:lineRule="exact"/>
        <w:rPr>
          <w:rFonts w:ascii="Cambria" w:hAnsi="Cambria"/>
          <w:sz w:val="28"/>
          <w:szCs w:val="28"/>
          <w:lang w:val="ru-RU"/>
        </w:rPr>
      </w:pPr>
    </w:p>
    <w:p w14:paraId="5093F7DB" w14:textId="77777777" w:rsidR="008A4715" w:rsidRPr="00E852C9" w:rsidRDefault="008A4715" w:rsidP="008A4715">
      <w:pPr>
        <w:tabs>
          <w:tab w:val="left" w:pos="1710"/>
        </w:tabs>
        <w:spacing w:after="0" w:line="240" w:lineRule="exact"/>
        <w:ind w:left="1166"/>
        <w:rPr>
          <w:rFonts w:ascii="Cambria" w:hAnsi="Cambria"/>
          <w:sz w:val="28"/>
          <w:szCs w:val="28"/>
          <w:lang w:val="ru-RU"/>
        </w:rPr>
      </w:pPr>
    </w:p>
    <w:p w14:paraId="75A7DE12" w14:textId="77777777" w:rsidR="00682F34" w:rsidRPr="00682F34" w:rsidRDefault="00682F34" w:rsidP="00483CF9">
      <w:pPr>
        <w:spacing w:after="0" w:line="360" w:lineRule="exact"/>
        <w:ind w:left="2520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НЕОТПУСКАЮЩИЕ МЫСЛИ</w:t>
      </w:r>
    </w:p>
    <w:p w14:paraId="344FF61E" w14:textId="77777777" w:rsidR="00682F34" w:rsidRPr="00682F34" w:rsidRDefault="00682F34" w:rsidP="00483CF9">
      <w:pPr>
        <w:spacing w:after="0" w:line="360" w:lineRule="exact"/>
        <w:ind w:left="2790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О МАРИНЕ ЦВЕТАЕВОЙ</w:t>
      </w:r>
    </w:p>
    <w:p w14:paraId="3CAF3FC8" w14:textId="77777777" w:rsidR="008A4715" w:rsidRPr="00682F34" w:rsidRDefault="008A4715" w:rsidP="008A4715">
      <w:pPr>
        <w:spacing w:after="0" w:line="240" w:lineRule="auto"/>
        <w:ind w:left="2070"/>
        <w:rPr>
          <w:rFonts w:ascii="Cambria" w:hAnsi="Cambria"/>
          <w:i/>
          <w:iCs/>
          <w:sz w:val="14"/>
          <w:szCs w:val="14"/>
          <w:lang w:val="ru-RU"/>
        </w:rPr>
      </w:pPr>
      <w:bookmarkStart w:id="0" w:name="_Hlk239062470"/>
    </w:p>
    <w:p w14:paraId="66F17850" w14:textId="2BFF65C8" w:rsidR="001324EC" w:rsidRPr="001324EC" w:rsidRDefault="001324EC" w:rsidP="001324EC">
      <w:pPr>
        <w:spacing w:after="0" w:line="300" w:lineRule="exact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1324EC">
        <w:rPr>
          <w:rFonts w:ascii="Cambria" w:hAnsi="Cambria"/>
          <w:i/>
          <w:iCs/>
          <w:sz w:val="30"/>
          <w:szCs w:val="30"/>
          <w:lang w:val="ru-RU"/>
        </w:rPr>
        <w:t xml:space="preserve">В </w:t>
      </w:r>
      <w:r w:rsidR="008A4715">
        <w:rPr>
          <w:rFonts w:ascii="Cambria" w:hAnsi="Cambria"/>
          <w:i/>
          <w:iCs/>
          <w:sz w:val="30"/>
          <w:szCs w:val="30"/>
          <w:lang w:val="ru-RU"/>
        </w:rPr>
        <w:t xml:space="preserve">её </w:t>
      </w:r>
      <w:r w:rsidRPr="001324EC">
        <w:rPr>
          <w:rFonts w:ascii="Cambria" w:hAnsi="Cambria"/>
          <w:i/>
          <w:iCs/>
          <w:sz w:val="30"/>
          <w:szCs w:val="30"/>
          <w:lang w:val="ru-RU"/>
        </w:rPr>
        <w:t>предсмертной записке сыну</w:t>
      </w:r>
      <w:r w:rsidR="008A4715" w:rsidRPr="008A4715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8A4715" w:rsidRPr="001324EC">
        <w:rPr>
          <w:rFonts w:ascii="Cambria" w:hAnsi="Cambria"/>
          <w:i/>
          <w:iCs/>
          <w:sz w:val="30"/>
          <w:szCs w:val="30"/>
          <w:lang w:val="ru-RU"/>
        </w:rPr>
        <w:t>были слова:</w:t>
      </w:r>
    </w:p>
    <w:p w14:paraId="7D282B93" w14:textId="7E21D528" w:rsidR="001324EC" w:rsidRDefault="001324EC" w:rsidP="001324EC">
      <w:pPr>
        <w:spacing w:after="0" w:line="300" w:lineRule="exact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1324EC">
        <w:rPr>
          <w:rFonts w:ascii="Cambria" w:hAnsi="Cambria"/>
          <w:i/>
          <w:iCs/>
          <w:sz w:val="30"/>
          <w:szCs w:val="30"/>
          <w:lang w:val="ru-RU"/>
        </w:rPr>
        <w:t>«Пойми, что я больше не могла жить»</w:t>
      </w:r>
      <w:r w:rsidR="008A4715">
        <w:rPr>
          <w:rFonts w:ascii="Cambria" w:hAnsi="Cambria"/>
          <w:i/>
          <w:iCs/>
          <w:sz w:val="30"/>
          <w:szCs w:val="30"/>
          <w:lang w:val="ru-RU"/>
        </w:rPr>
        <w:t>.</w:t>
      </w:r>
    </w:p>
    <w:p w14:paraId="1CF78DC4" w14:textId="60064BAD" w:rsidR="00682F34" w:rsidRPr="00682F34" w:rsidRDefault="00682F34" w:rsidP="001324EC">
      <w:pPr>
        <w:spacing w:after="0" w:line="240" w:lineRule="auto"/>
        <w:ind w:left="2070"/>
        <w:rPr>
          <w:rFonts w:ascii="Cambria" w:hAnsi="Cambria"/>
          <w:i/>
          <w:iCs/>
          <w:sz w:val="14"/>
          <w:szCs w:val="14"/>
          <w:lang w:val="ru-RU"/>
        </w:rPr>
      </w:pPr>
    </w:p>
    <w:p w14:paraId="607ACAEF" w14:textId="77777777" w:rsidR="00682F34" w:rsidRPr="00682F34" w:rsidRDefault="00682F34" w:rsidP="001324EC">
      <w:pPr>
        <w:spacing w:after="0" w:line="300" w:lineRule="exact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682F34">
        <w:rPr>
          <w:rFonts w:ascii="Cambria" w:hAnsi="Cambria"/>
          <w:i/>
          <w:iCs/>
          <w:sz w:val="30"/>
          <w:szCs w:val="30"/>
          <w:lang w:val="ru-RU"/>
        </w:rPr>
        <w:t>До 1960-х годов публикация текстов</w:t>
      </w:r>
    </w:p>
    <w:p w14:paraId="61C82098" w14:textId="77777777" w:rsidR="00682F34" w:rsidRPr="00682F34" w:rsidRDefault="00682F34" w:rsidP="001324EC">
      <w:pPr>
        <w:spacing w:after="0" w:line="300" w:lineRule="exact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682F34">
        <w:rPr>
          <w:rFonts w:ascii="Cambria" w:hAnsi="Cambria"/>
          <w:i/>
          <w:iCs/>
          <w:sz w:val="30"/>
          <w:szCs w:val="30"/>
          <w:lang w:val="ru-RU"/>
        </w:rPr>
        <w:t>Марины Цветаевой находилась в стране</w:t>
      </w:r>
    </w:p>
    <w:p w14:paraId="6C9223E1" w14:textId="55974507" w:rsidR="00682F34" w:rsidRPr="00682F34" w:rsidRDefault="00682F34" w:rsidP="001324EC">
      <w:pPr>
        <w:spacing w:after="0" w:line="300" w:lineRule="exact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682F34">
        <w:rPr>
          <w:rFonts w:ascii="Cambria" w:hAnsi="Cambria"/>
          <w:i/>
          <w:iCs/>
          <w:sz w:val="30"/>
          <w:szCs w:val="30"/>
          <w:lang w:val="ru-RU"/>
        </w:rPr>
        <w:t>под запретом.</w:t>
      </w:r>
    </w:p>
    <w:p w14:paraId="16EEF7D8" w14:textId="77777777" w:rsidR="00682F34" w:rsidRPr="008B1943" w:rsidRDefault="00682F34" w:rsidP="00682F34">
      <w:pPr>
        <w:tabs>
          <w:tab w:val="left" w:pos="1890"/>
          <w:tab w:val="left" w:pos="2430"/>
          <w:tab w:val="left" w:pos="2790"/>
        </w:tabs>
        <w:spacing w:after="0" w:line="240" w:lineRule="auto"/>
        <w:ind w:left="2074"/>
        <w:rPr>
          <w:rFonts w:ascii="Cambria" w:hAnsi="Cambria"/>
          <w:sz w:val="18"/>
          <w:szCs w:val="18"/>
          <w:lang w:val="ru-RU"/>
        </w:rPr>
      </w:pPr>
    </w:p>
    <w:p w14:paraId="3FA47FBA" w14:textId="77777777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bookmarkStart w:id="1" w:name="_Hlk239064483"/>
      <w:bookmarkStart w:id="2" w:name="_Hlk239064419"/>
      <w:r w:rsidRPr="008A4715">
        <w:rPr>
          <w:rFonts w:ascii="Cambria" w:hAnsi="Cambria"/>
          <w:sz w:val="34"/>
          <w:szCs w:val="34"/>
          <w:lang w:val="ru-RU"/>
        </w:rPr>
        <w:t>Всё думаю о том, что случилось бы,</w:t>
      </w:r>
    </w:p>
    <w:p w14:paraId="050AB477" w14:textId="77777777" w:rsidR="00EB605D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>если б Марина Цветаева с её решимостью,</w:t>
      </w:r>
    </w:p>
    <w:p w14:paraId="24C4C795" w14:textId="71487DB0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 xml:space="preserve">максимализмом, страстностью, </w:t>
      </w:r>
    </w:p>
    <w:p w14:paraId="2C295DC5" w14:textId="237DFF7F" w:rsid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 xml:space="preserve">родилась в России веком позже. </w:t>
      </w:r>
    </w:p>
    <w:p w14:paraId="33BF7C83" w14:textId="77777777" w:rsidR="008B2C5F" w:rsidRPr="008B2C5F" w:rsidRDefault="008B2C5F" w:rsidP="008B2C5F">
      <w:pPr>
        <w:tabs>
          <w:tab w:val="left" w:pos="1710"/>
        </w:tabs>
        <w:spacing w:after="0" w:line="240" w:lineRule="auto"/>
        <w:ind w:left="1166"/>
        <w:rPr>
          <w:rFonts w:ascii="Cambria" w:hAnsi="Cambria"/>
          <w:sz w:val="28"/>
          <w:szCs w:val="28"/>
          <w:lang w:val="ru-RU"/>
        </w:rPr>
      </w:pPr>
    </w:p>
    <w:bookmarkEnd w:id="1"/>
    <w:p w14:paraId="49FF22B6" w14:textId="1723561C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>Одной из её увлечённостей был роман с женщиной,</w:t>
      </w:r>
    </w:p>
    <w:p w14:paraId="5BE37948" w14:textId="77777777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>с которой она прожила несколько лет</w:t>
      </w:r>
    </w:p>
    <w:p w14:paraId="40B09ED7" w14:textId="77777777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 xml:space="preserve">и которой посвятила цикл стихов.  А в России </w:t>
      </w:r>
    </w:p>
    <w:p w14:paraId="52CA7638" w14:textId="77777777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 xml:space="preserve">действует полный запрет </w:t>
      </w:r>
    </w:p>
    <w:p w14:paraId="3C263390" w14:textId="77777777" w:rsidR="008A4715" w:rsidRPr="008A4715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 xml:space="preserve">на распространение материалов </w:t>
      </w:r>
    </w:p>
    <w:p w14:paraId="467FACFE" w14:textId="296EEB2C" w:rsidR="008A4715" w:rsidRPr="00682F34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8A4715">
        <w:rPr>
          <w:rFonts w:ascii="Cambria" w:hAnsi="Cambria"/>
          <w:sz w:val="34"/>
          <w:szCs w:val="34"/>
          <w:lang w:val="ru-RU"/>
        </w:rPr>
        <w:t>об однополых сексуальных отношен</w:t>
      </w:r>
      <w:r w:rsidR="001B145B">
        <w:rPr>
          <w:rFonts w:ascii="Cambria" w:hAnsi="Cambria"/>
          <w:sz w:val="34"/>
          <w:szCs w:val="34"/>
          <w:lang w:val="ru-RU"/>
        </w:rPr>
        <w:t>и</w:t>
      </w:r>
      <w:r w:rsidRPr="008A4715">
        <w:rPr>
          <w:rFonts w:ascii="Cambria" w:hAnsi="Cambria"/>
          <w:sz w:val="34"/>
          <w:szCs w:val="34"/>
          <w:lang w:val="ru-RU"/>
        </w:rPr>
        <w:t>ях...</w:t>
      </w:r>
    </w:p>
    <w:p w14:paraId="49C816F7" w14:textId="77777777" w:rsidR="008B2C5F" w:rsidRPr="008B2C5F" w:rsidRDefault="008B2C5F" w:rsidP="008B2C5F">
      <w:pPr>
        <w:tabs>
          <w:tab w:val="left" w:pos="1710"/>
        </w:tabs>
        <w:spacing w:after="0" w:line="240" w:lineRule="auto"/>
        <w:ind w:left="1166"/>
        <w:rPr>
          <w:rFonts w:ascii="Cambria" w:hAnsi="Cambria"/>
          <w:sz w:val="28"/>
          <w:szCs w:val="28"/>
          <w:lang w:val="ru-RU"/>
        </w:rPr>
      </w:pPr>
    </w:p>
    <w:p w14:paraId="21B5BF1C" w14:textId="77777777" w:rsidR="00E335D9" w:rsidRPr="00E335D9" w:rsidRDefault="00E335D9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E335D9">
        <w:rPr>
          <w:rFonts w:ascii="Cambria" w:hAnsi="Cambria"/>
          <w:sz w:val="34"/>
          <w:szCs w:val="34"/>
          <w:lang w:val="ru-RU"/>
        </w:rPr>
        <w:t xml:space="preserve">Присудили бы ей ещё до февраля 2022 года </w:t>
      </w:r>
    </w:p>
    <w:p w14:paraId="54715310" w14:textId="77777777" w:rsidR="00E335D9" w:rsidRPr="00E335D9" w:rsidRDefault="00E335D9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E335D9">
        <w:rPr>
          <w:rFonts w:ascii="Cambria" w:hAnsi="Cambria"/>
          <w:sz w:val="34"/>
          <w:szCs w:val="34"/>
          <w:lang w:val="ru-RU"/>
        </w:rPr>
        <w:t xml:space="preserve">тюремный срок, лет десять, </w:t>
      </w:r>
    </w:p>
    <w:p w14:paraId="1A8C6801" w14:textId="77777777" w:rsidR="00E335D9" w:rsidRPr="00E335D9" w:rsidRDefault="00E335D9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E335D9">
        <w:rPr>
          <w:rFonts w:ascii="Cambria" w:hAnsi="Cambria"/>
          <w:sz w:val="34"/>
          <w:szCs w:val="34"/>
          <w:lang w:val="ru-RU"/>
        </w:rPr>
        <w:t>за протесты против наглого произвола властей,</w:t>
      </w:r>
    </w:p>
    <w:p w14:paraId="03B15E7F" w14:textId="5CEA1B53" w:rsidR="000B15CE" w:rsidRDefault="00E335D9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E335D9">
        <w:rPr>
          <w:rFonts w:ascii="Cambria" w:hAnsi="Cambria"/>
          <w:sz w:val="34"/>
          <w:szCs w:val="34"/>
          <w:lang w:val="ru-RU"/>
        </w:rPr>
        <w:t>за её свободолюбие и бунтарство</w:t>
      </w:r>
      <w:r w:rsidR="008A4715">
        <w:rPr>
          <w:rFonts w:ascii="Cambria" w:hAnsi="Cambria"/>
          <w:sz w:val="34"/>
          <w:szCs w:val="34"/>
          <w:lang w:val="ru-RU"/>
        </w:rPr>
        <w:t>?</w:t>
      </w:r>
      <w:r w:rsidR="005F0489">
        <w:rPr>
          <w:rFonts w:ascii="Cambria" w:hAnsi="Cambria"/>
          <w:sz w:val="34"/>
          <w:szCs w:val="34"/>
          <w:lang w:val="ru-RU"/>
        </w:rPr>
        <w:t>..</w:t>
      </w:r>
    </w:p>
    <w:p w14:paraId="44E23E5C" w14:textId="255DBE46" w:rsidR="00682F34" w:rsidRPr="00682F34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И</w:t>
      </w:r>
      <w:r w:rsidR="00682F34" w:rsidRPr="00682F34">
        <w:rPr>
          <w:rFonts w:ascii="Cambria" w:hAnsi="Cambria"/>
          <w:sz w:val="34"/>
          <w:szCs w:val="34"/>
          <w:lang w:val="ru-RU"/>
        </w:rPr>
        <w:t>ли, если б оставалась ещё на свободе,</w:t>
      </w:r>
    </w:p>
    <w:p w14:paraId="4647ED8E" w14:textId="3F810E02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покончила бы с собой из-за му</w:t>
      </w:r>
      <w:r w:rsidR="00E93A4D">
        <w:rPr>
          <w:rFonts w:ascii="Cambria" w:hAnsi="Cambria"/>
          <w:sz w:val="34"/>
          <w:szCs w:val="34"/>
          <w:lang w:val="ru-RU"/>
        </w:rPr>
        <w:t>к</w:t>
      </w:r>
      <w:r w:rsidRPr="00682F34">
        <w:rPr>
          <w:rFonts w:ascii="Cambria" w:hAnsi="Cambria"/>
          <w:sz w:val="34"/>
          <w:szCs w:val="34"/>
          <w:lang w:val="ru-RU"/>
        </w:rPr>
        <w:t xml:space="preserve"> совести</w:t>
      </w:r>
    </w:p>
    <w:p w14:paraId="2533FE3E" w14:textId="77777777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в начале войны —</w:t>
      </w:r>
    </w:p>
    <w:p w14:paraId="532D021B" w14:textId="319C33F4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после вторжения войск России в Украину</w:t>
      </w:r>
      <w:r w:rsidR="008A4715">
        <w:rPr>
          <w:rFonts w:ascii="Cambria" w:hAnsi="Cambria"/>
          <w:sz w:val="34"/>
          <w:szCs w:val="34"/>
          <w:lang w:val="ru-RU"/>
        </w:rPr>
        <w:t>?</w:t>
      </w:r>
      <w:r w:rsidR="005F0489">
        <w:rPr>
          <w:rFonts w:ascii="Cambria" w:hAnsi="Cambria"/>
          <w:sz w:val="34"/>
          <w:szCs w:val="34"/>
          <w:lang w:val="ru-RU"/>
        </w:rPr>
        <w:t>..</w:t>
      </w:r>
    </w:p>
    <w:p w14:paraId="7BA9B75C" w14:textId="24088E22" w:rsidR="00682F34" w:rsidRPr="00682F34" w:rsidRDefault="008A4715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И</w:t>
      </w:r>
      <w:r w:rsidR="00682F34" w:rsidRPr="00682F34">
        <w:rPr>
          <w:rFonts w:ascii="Cambria" w:hAnsi="Cambria"/>
          <w:sz w:val="34"/>
          <w:szCs w:val="34"/>
          <w:lang w:val="ru-RU"/>
        </w:rPr>
        <w:t>ли, что скорее всего, затянула бы петлю на шее</w:t>
      </w:r>
    </w:p>
    <w:p w14:paraId="578DD3D0" w14:textId="25F629CA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раньше, в тюрьме</w:t>
      </w:r>
      <w:r w:rsidR="008A4715">
        <w:rPr>
          <w:rFonts w:ascii="Cambria" w:hAnsi="Cambria"/>
          <w:sz w:val="34"/>
          <w:szCs w:val="34"/>
          <w:lang w:val="ru-RU"/>
        </w:rPr>
        <w:t>?</w:t>
      </w:r>
      <w:r w:rsidRPr="00682F34">
        <w:rPr>
          <w:rFonts w:ascii="Cambria" w:hAnsi="Cambria"/>
          <w:sz w:val="34"/>
          <w:szCs w:val="34"/>
          <w:lang w:val="ru-RU"/>
        </w:rPr>
        <w:t>..</w:t>
      </w:r>
    </w:p>
    <w:p w14:paraId="1C25E025" w14:textId="77777777" w:rsidR="008B2C5F" w:rsidRPr="008B2C5F" w:rsidRDefault="008B2C5F" w:rsidP="008B2C5F">
      <w:pPr>
        <w:tabs>
          <w:tab w:val="left" w:pos="1710"/>
        </w:tabs>
        <w:spacing w:after="0" w:line="240" w:lineRule="auto"/>
        <w:ind w:left="1166"/>
        <w:rPr>
          <w:rFonts w:ascii="Cambria" w:hAnsi="Cambria"/>
          <w:sz w:val="28"/>
          <w:szCs w:val="28"/>
          <w:lang w:val="ru-RU"/>
        </w:rPr>
      </w:pPr>
    </w:p>
    <w:p w14:paraId="6E15A220" w14:textId="77777777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Ясно лишь то, что её стихам после её ухода</w:t>
      </w:r>
    </w:p>
    <w:p w14:paraId="59337502" w14:textId="77777777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пришлось бы ждать публикаций в родной стране</w:t>
      </w:r>
    </w:p>
    <w:p w14:paraId="34A2D3DB" w14:textId="77777777" w:rsidR="00682F34" w:rsidRPr="00682F3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десятилетиями, —</w:t>
      </w:r>
    </w:p>
    <w:p w14:paraId="5493BEA5" w14:textId="574905DE" w:rsidR="007000E4" w:rsidRDefault="00682F34" w:rsidP="008B2C5F">
      <w:pPr>
        <w:tabs>
          <w:tab w:val="left" w:pos="1710"/>
        </w:tabs>
        <w:spacing w:after="0" w:line="340" w:lineRule="exact"/>
        <w:ind w:left="1166"/>
        <w:rPr>
          <w:rFonts w:ascii="Cambria" w:hAnsi="Cambria"/>
          <w:sz w:val="34"/>
          <w:szCs w:val="34"/>
          <w:lang w:val="ru-RU"/>
        </w:rPr>
      </w:pPr>
      <w:r w:rsidRPr="00682F34">
        <w:rPr>
          <w:rFonts w:ascii="Cambria" w:hAnsi="Cambria"/>
          <w:sz w:val="34"/>
          <w:szCs w:val="34"/>
          <w:lang w:val="ru-RU"/>
        </w:rPr>
        <w:t>как случилось это в двадцатом веке.</w:t>
      </w:r>
      <w:bookmarkEnd w:id="2"/>
    </w:p>
    <w:bookmarkEnd w:id="0"/>
    <w:p w14:paraId="741499D2" w14:textId="77777777" w:rsidR="008B2C5F" w:rsidRPr="008B2C5F" w:rsidRDefault="008B2C5F" w:rsidP="008B2C5F">
      <w:pPr>
        <w:tabs>
          <w:tab w:val="left" w:pos="1710"/>
        </w:tabs>
        <w:spacing w:after="0" w:line="240" w:lineRule="auto"/>
        <w:ind w:left="1166"/>
        <w:rPr>
          <w:rFonts w:ascii="Cambria" w:hAnsi="Cambria"/>
          <w:sz w:val="28"/>
          <w:szCs w:val="28"/>
          <w:lang w:val="ru-RU"/>
        </w:rPr>
      </w:pPr>
    </w:p>
    <w:p w14:paraId="6D9F1C23" w14:textId="63BBA9F3" w:rsidR="00F302DA" w:rsidRPr="006708A4" w:rsidRDefault="007000E4" w:rsidP="00726436">
      <w:pPr>
        <w:tabs>
          <w:tab w:val="left" w:pos="1710"/>
        </w:tabs>
        <w:spacing w:after="0" w:line="240" w:lineRule="auto"/>
        <w:ind w:left="117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E852C9">
      <w:pgSz w:w="12240" w:h="15840" w:code="1"/>
      <w:pgMar w:top="1008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272A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B15CE"/>
    <w:rsid w:val="000D5EF2"/>
    <w:rsid w:val="000E2E7D"/>
    <w:rsid w:val="000E5A44"/>
    <w:rsid w:val="001009AA"/>
    <w:rsid w:val="00107692"/>
    <w:rsid w:val="0013183C"/>
    <w:rsid w:val="001324EC"/>
    <w:rsid w:val="00152ABE"/>
    <w:rsid w:val="00167810"/>
    <w:rsid w:val="001724FD"/>
    <w:rsid w:val="0017517A"/>
    <w:rsid w:val="00180663"/>
    <w:rsid w:val="0018398F"/>
    <w:rsid w:val="0019049C"/>
    <w:rsid w:val="001963E9"/>
    <w:rsid w:val="001A498B"/>
    <w:rsid w:val="001B145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255"/>
    <w:rsid w:val="00245FE4"/>
    <w:rsid w:val="00260826"/>
    <w:rsid w:val="00271D3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47B6E"/>
    <w:rsid w:val="004710B5"/>
    <w:rsid w:val="00483CF9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5F0489"/>
    <w:rsid w:val="00603A21"/>
    <w:rsid w:val="006110D6"/>
    <w:rsid w:val="00620574"/>
    <w:rsid w:val="00621F05"/>
    <w:rsid w:val="0066360E"/>
    <w:rsid w:val="00667F4A"/>
    <w:rsid w:val="006708A4"/>
    <w:rsid w:val="00682F34"/>
    <w:rsid w:val="00685F8D"/>
    <w:rsid w:val="006959C0"/>
    <w:rsid w:val="006A678A"/>
    <w:rsid w:val="006C1C38"/>
    <w:rsid w:val="006E7AD8"/>
    <w:rsid w:val="007000E4"/>
    <w:rsid w:val="00700794"/>
    <w:rsid w:val="00700F61"/>
    <w:rsid w:val="0071250A"/>
    <w:rsid w:val="007139F7"/>
    <w:rsid w:val="00722D3F"/>
    <w:rsid w:val="00723A68"/>
    <w:rsid w:val="00726436"/>
    <w:rsid w:val="00730FF0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E429E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72F11"/>
    <w:rsid w:val="00893854"/>
    <w:rsid w:val="008A4715"/>
    <w:rsid w:val="008B1621"/>
    <w:rsid w:val="008B1943"/>
    <w:rsid w:val="008B2C5F"/>
    <w:rsid w:val="008B32B4"/>
    <w:rsid w:val="008E4011"/>
    <w:rsid w:val="009039DC"/>
    <w:rsid w:val="00907746"/>
    <w:rsid w:val="00912FBB"/>
    <w:rsid w:val="00922DD2"/>
    <w:rsid w:val="0092321A"/>
    <w:rsid w:val="00924BD5"/>
    <w:rsid w:val="009334E3"/>
    <w:rsid w:val="009409BA"/>
    <w:rsid w:val="00973043"/>
    <w:rsid w:val="0099259B"/>
    <w:rsid w:val="00994BB4"/>
    <w:rsid w:val="009B03FE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555DC"/>
    <w:rsid w:val="00A716B6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37FD1"/>
    <w:rsid w:val="00B428C4"/>
    <w:rsid w:val="00B46B24"/>
    <w:rsid w:val="00B52F26"/>
    <w:rsid w:val="00B56B9F"/>
    <w:rsid w:val="00B61981"/>
    <w:rsid w:val="00B674AA"/>
    <w:rsid w:val="00BB0A4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20DB"/>
    <w:rsid w:val="00CF0200"/>
    <w:rsid w:val="00D00314"/>
    <w:rsid w:val="00D03844"/>
    <w:rsid w:val="00D03C03"/>
    <w:rsid w:val="00D11611"/>
    <w:rsid w:val="00D21E12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A7116"/>
    <w:rsid w:val="00DB1A9E"/>
    <w:rsid w:val="00DD2989"/>
    <w:rsid w:val="00DD640A"/>
    <w:rsid w:val="00DE3493"/>
    <w:rsid w:val="00DE4582"/>
    <w:rsid w:val="00DF787A"/>
    <w:rsid w:val="00E117A9"/>
    <w:rsid w:val="00E26DBD"/>
    <w:rsid w:val="00E335D9"/>
    <w:rsid w:val="00E40614"/>
    <w:rsid w:val="00E42CA1"/>
    <w:rsid w:val="00E55C01"/>
    <w:rsid w:val="00E6792E"/>
    <w:rsid w:val="00E74921"/>
    <w:rsid w:val="00E852C9"/>
    <w:rsid w:val="00E87217"/>
    <w:rsid w:val="00E93A4D"/>
    <w:rsid w:val="00E93B1A"/>
    <w:rsid w:val="00EB34EB"/>
    <w:rsid w:val="00EB605D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D1715"/>
    <w:rsid w:val="00FE6D64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2025-11-24T02:49:00Z</cp:lastPrinted>
  <dcterms:created xsi:type="dcterms:W3CDTF">2026-08-30T16:12:00Z</dcterms:created>
  <dcterms:modified xsi:type="dcterms:W3CDTF">2026-09-01T13:00:00Z</dcterms:modified>
</cp:coreProperties>
</file>