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EBDEAC0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</w:t>
      </w:r>
    </w:p>
    <w:p w14:paraId="67A1D16A" w14:textId="77777777" w:rsidR="00152CA1" w:rsidRPr="00C71C78" w:rsidRDefault="00152CA1" w:rsidP="00152CA1">
      <w:pPr>
        <w:tabs>
          <w:tab w:val="left" w:pos="1710"/>
        </w:tabs>
        <w:spacing w:after="0" w:line="340" w:lineRule="exact"/>
        <w:rPr>
          <w:rFonts w:ascii="Cambria" w:hAnsi="Cambria"/>
          <w:sz w:val="32"/>
          <w:szCs w:val="32"/>
          <w:lang w:val="ru-RU"/>
        </w:rPr>
      </w:pPr>
    </w:p>
    <w:p w14:paraId="45EBC405" w14:textId="77777777" w:rsidR="00152CA1" w:rsidRPr="00C71C78" w:rsidRDefault="00152CA1" w:rsidP="00152CA1">
      <w:pPr>
        <w:tabs>
          <w:tab w:val="left" w:pos="1710"/>
        </w:tabs>
        <w:spacing w:after="0" w:line="340" w:lineRule="exact"/>
        <w:rPr>
          <w:rFonts w:ascii="Cambria" w:hAnsi="Cambria"/>
          <w:sz w:val="32"/>
          <w:szCs w:val="32"/>
          <w:lang w:val="ru-RU"/>
        </w:rPr>
      </w:pPr>
    </w:p>
    <w:p w14:paraId="5636F5E2" w14:textId="773E992E" w:rsidR="00FF413F" w:rsidRPr="00682F34" w:rsidRDefault="00FF413F" w:rsidP="00FF413F">
      <w:pPr>
        <w:tabs>
          <w:tab w:val="left" w:pos="2880"/>
        </w:tabs>
        <w:spacing w:after="0" w:line="360" w:lineRule="exact"/>
        <w:ind w:left="144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С МЫСЛЯМИ О РОССИИ И РОССИЯНАХ</w:t>
      </w:r>
    </w:p>
    <w:p w14:paraId="3CAF3FC8" w14:textId="77777777" w:rsidR="008A4715" w:rsidRPr="00152CA1" w:rsidRDefault="008A4715" w:rsidP="008A4715">
      <w:pPr>
        <w:spacing w:after="0" w:line="240" w:lineRule="auto"/>
        <w:ind w:left="2070"/>
        <w:rPr>
          <w:rFonts w:ascii="Cambria" w:hAnsi="Cambria"/>
          <w:sz w:val="24"/>
          <w:szCs w:val="24"/>
          <w:lang w:val="ru-RU"/>
        </w:rPr>
      </w:pPr>
      <w:bookmarkStart w:id="0" w:name="_Hlk239062470"/>
    </w:p>
    <w:p w14:paraId="43FE2C68" w14:textId="77777777" w:rsidR="00FF413F" w:rsidRPr="00FF413F" w:rsidRDefault="00FF413F" w:rsidP="00FF413F">
      <w:pPr>
        <w:spacing w:after="0" w:line="300" w:lineRule="exact"/>
        <w:ind w:left="2970"/>
        <w:rPr>
          <w:rFonts w:ascii="Cambria" w:hAnsi="Cambria"/>
          <w:i/>
          <w:iCs/>
          <w:sz w:val="30"/>
          <w:szCs w:val="30"/>
          <w:lang w:val="ru-RU"/>
        </w:rPr>
      </w:pPr>
      <w:r w:rsidRPr="00FF413F">
        <w:rPr>
          <w:rFonts w:ascii="Cambria" w:hAnsi="Cambria"/>
          <w:i/>
          <w:iCs/>
          <w:sz w:val="30"/>
          <w:szCs w:val="30"/>
          <w:lang w:val="ru-RU"/>
        </w:rPr>
        <w:t>Кронос, оскопив вседержителя-Урана,</w:t>
      </w:r>
    </w:p>
    <w:p w14:paraId="08FA61CF" w14:textId="77777777" w:rsidR="00FF413F" w:rsidRPr="00FF413F" w:rsidRDefault="00FF413F" w:rsidP="00FF413F">
      <w:pPr>
        <w:spacing w:after="0" w:line="300" w:lineRule="exact"/>
        <w:ind w:left="2970"/>
        <w:rPr>
          <w:rFonts w:ascii="Cambria" w:hAnsi="Cambria"/>
          <w:i/>
          <w:iCs/>
          <w:sz w:val="30"/>
          <w:szCs w:val="30"/>
          <w:lang w:val="ru-RU"/>
        </w:rPr>
      </w:pPr>
      <w:r w:rsidRPr="00FF413F">
        <w:rPr>
          <w:rFonts w:ascii="Cambria" w:hAnsi="Cambria"/>
          <w:i/>
          <w:iCs/>
          <w:sz w:val="30"/>
          <w:szCs w:val="30"/>
          <w:lang w:val="ru-RU"/>
        </w:rPr>
        <w:t>стал верховным богом.</w:t>
      </w:r>
    </w:p>
    <w:p w14:paraId="0886F561" w14:textId="77777777" w:rsidR="00FF413F" w:rsidRPr="00FF413F" w:rsidRDefault="00FF413F" w:rsidP="00FF413F">
      <w:pPr>
        <w:spacing w:after="0" w:line="300" w:lineRule="exact"/>
        <w:ind w:left="2970"/>
        <w:rPr>
          <w:rFonts w:ascii="Cambria" w:hAnsi="Cambria"/>
          <w:i/>
          <w:iCs/>
          <w:sz w:val="30"/>
          <w:szCs w:val="30"/>
          <w:lang w:val="ru-RU"/>
        </w:rPr>
      </w:pPr>
      <w:r w:rsidRPr="00FF413F">
        <w:rPr>
          <w:rFonts w:ascii="Cambria" w:hAnsi="Cambria"/>
          <w:i/>
          <w:iCs/>
          <w:sz w:val="30"/>
          <w:szCs w:val="30"/>
          <w:lang w:val="ru-RU"/>
        </w:rPr>
        <w:t>Он пожирал своих детей,</w:t>
      </w:r>
    </w:p>
    <w:p w14:paraId="3C80400A" w14:textId="77777777" w:rsidR="00FF413F" w:rsidRPr="00FF413F" w:rsidRDefault="00FF413F" w:rsidP="00FF413F">
      <w:pPr>
        <w:spacing w:after="0" w:line="300" w:lineRule="exact"/>
        <w:ind w:left="2970"/>
        <w:rPr>
          <w:rFonts w:ascii="Cambria" w:hAnsi="Cambria"/>
          <w:i/>
          <w:iCs/>
          <w:sz w:val="30"/>
          <w:szCs w:val="30"/>
          <w:lang w:val="ru-RU"/>
        </w:rPr>
      </w:pPr>
      <w:r w:rsidRPr="00FF413F">
        <w:rPr>
          <w:rFonts w:ascii="Cambria" w:hAnsi="Cambria"/>
          <w:i/>
          <w:iCs/>
          <w:sz w:val="30"/>
          <w:szCs w:val="30"/>
          <w:lang w:val="ru-RU"/>
        </w:rPr>
        <w:t>опасаясь пророчества, по которому</w:t>
      </w:r>
    </w:p>
    <w:p w14:paraId="1F258325" w14:textId="77777777" w:rsidR="00FF413F" w:rsidRPr="00FF413F" w:rsidRDefault="00FF413F" w:rsidP="00FF413F">
      <w:pPr>
        <w:spacing w:after="0" w:line="300" w:lineRule="exact"/>
        <w:ind w:left="2970"/>
        <w:rPr>
          <w:rFonts w:ascii="Cambria" w:hAnsi="Cambria"/>
          <w:i/>
          <w:iCs/>
          <w:sz w:val="30"/>
          <w:szCs w:val="30"/>
          <w:lang w:val="ru-RU"/>
        </w:rPr>
      </w:pPr>
      <w:r w:rsidRPr="00FF413F">
        <w:rPr>
          <w:rFonts w:ascii="Cambria" w:hAnsi="Cambria"/>
          <w:i/>
          <w:iCs/>
          <w:sz w:val="30"/>
          <w:szCs w:val="30"/>
          <w:lang w:val="ru-RU"/>
        </w:rPr>
        <w:t>один из них свергнет его.</w:t>
      </w:r>
    </w:p>
    <w:p w14:paraId="7D24EF2A" w14:textId="4614642B" w:rsidR="00FF413F" w:rsidRPr="00FF413F" w:rsidRDefault="003A68C4" w:rsidP="00FF413F">
      <w:pPr>
        <w:spacing w:after="0" w:line="300" w:lineRule="exact"/>
        <w:ind w:left="2970"/>
        <w:rPr>
          <w:rFonts w:ascii="Cambria" w:hAnsi="Cambria"/>
          <w:i/>
          <w:iCs/>
          <w:sz w:val="30"/>
          <w:szCs w:val="30"/>
          <w:lang w:val="ru-RU"/>
        </w:rPr>
      </w:pPr>
      <w:r w:rsidRPr="003A68C4">
        <w:rPr>
          <w:rFonts w:ascii="Cambria" w:hAnsi="Cambria"/>
          <w:i/>
          <w:iCs/>
          <w:sz w:val="30"/>
          <w:szCs w:val="30"/>
          <w:lang w:val="ru-RU"/>
        </w:rPr>
        <w:t>И Зевс, его выживший сын,</w:t>
      </w:r>
    </w:p>
    <w:p w14:paraId="6C9223E1" w14:textId="7704EF82" w:rsidR="00682F34" w:rsidRPr="00682F34" w:rsidRDefault="003A68C4" w:rsidP="00FF413F">
      <w:pPr>
        <w:spacing w:after="0" w:line="300" w:lineRule="exact"/>
        <w:ind w:left="2970"/>
        <w:rPr>
          <w:rFonts w:ascii="Cambria" w:hAnsi="Cambria"/>
          <w:i/>
          <w:iCs/>
          <w:sz w:val="30"/>
          <w:szCs w:val="30"/>
          <w:lang w:val="ru-RU"/>
        </w:rPr>
      </w:pPr>
      <w:r w:rsidRPr="00FF413F">
        <w:rPr>
          <w:rFonts w:ascii="Cambria" w:hAnsi="Cambria"/>
          <w:i/>
          <w:iCs/>
          <w:sz w:val="30"/>
          <w:szCs w:val="30"/>
          <w:lang w:val="ru-RU"/>
        </w:rPr>
        <w:t xml:space="preserve">действительно </w:t>
      </w:r>
      <w:r w:rsidR="00FF413F" w:rsidRPr="00FF413F">
        <w:rPr>
          <w:rFonts w:ascii="Cambria" w:hAnsi="Cambria"/>
          <w:i/>
          <w:iCs/>
          <w:sz w:val="30"/>
          <w:szCs w:val="30"/>
          <w:lang w:val="ru-RU"/>
        </w:rPr>
        <w:t>сделал это</w:t>
      </w:r>
      <w:r w:rsidR="00682F34" w:rsidRPr="00682F34">
        <w:rPr>
          <w:rFonts w:ascii="Cambria" w:hAnsi="Cambria"/>
          <w:i/>
          <w:iCs/>
          <w:sz w:val="30"/>
          <w:szCs w:val="30"/>
          <w:lang w:val="ru-RU"/>
        </w:rPr>
        <w:t>.</w:t>
      </w:r>
    </w:p>
    <w:p w14:paraId="283579D5" w14:textId="77777777" w:rsidR="00152CA1" w:rsidRPr="00152CA1" w:rsidRDefault="00152CA1" w:rsidP="00152CA1">
      <w:pPr>
        <w:spacing w:after="0" w:line="240" w:lineRule="auto"/>
        <w:ind w:left="2070"/>
        <w:rPr>
          <w:rFonts w:ascii="Cambria" w:hAnsi="Cambria"/>
          <w:sz w:val="24"/>
          <w:szCs w:val="24"/>
          <w:lang w:val="ru-RU"/>
        </w:rPr>
      </w:pPr>
      <w:bookmarkStart w:id="1" w:name="_Hlk239064419"/>
    </w:p>
    <w:p w14:paraId="36601DC3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Ей пожирание детей</w:t>
      </w:r>
    </w:p>
    <w:p w14:paraId="7E355F55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не просто повышает тонус, —</w:t>
      </w:r>
    </w:p>
    <w:p w14:paraId="25FAF1F2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уверена: без их смертей</w:t>
      </w:r>
    </w:p>
    <w:p w14:paraId="294C766B" w14:textId="095CBE67" w:rsidR="00FF413F" w:rsidRPr="00FF413F" w:rsidRDefault="005128B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5128BF">
        <w:rPr>
          <w:rFonts w:ascii="Cambria" w:hAnsi="Cambria"/>
          <w:sz w:val="34"/>
          <w:szCs w:val="34"/>
          <w:lang w:val="ru-RU"/>
        </w:rPr>
        <w:t>она падёт, как древний Кронос</w:t>
      </w:r>
      <w:r w:rsidR="00FF413F" w:rsidRPr="00FF413F">
        <w:rPr>
          <w:rFonts w:ascii="Cambria" w:hAnsi="Cambria"/>
          <w:sz w:val="34"/>
          <w:szCs w:val="34"/>
          <w:lang w:val="ru-RU"/>
        </w:rPr>
        <w:t>.</w:t>
      </w:r>
    </w:p>
    <w:p w14:paraId="271F85E3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</w:p>
    <w:p w14:paraId="7F6023C3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Похожи злобой подоплёк</w:t>
      </w:r>
    </w:p>
    <w:p w14:paraId="561C93F4" w14:textId="37671842" w:rsid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маньячка-мать и тот родитель,</w:t>
      </w:r>
    </w:p>
    <w:p w14:paraId="76D2D57D" w14:textId="6A2A76F1" w:rsidR="004F5A3C" w:rsidRPr="004F5A3C" w:rsidRDefault="004F5A3C" w:rsidP="004F5A3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4F5A3C">
        <w:rPr>
          <w:rFonts w:ascii="Cambria" w:hAnsi="Cambria"/>
          <w:sz w:val="34"/>
          <w:szCs w:val="34"/>
          <w:lang w:val="ru-RU"/>
        </w:rPr>
        <w:t xml:space="preserve">но рядом с ней </w:t>
      </w:r>
      <w:r w:rsidR="002C1028" w:rsidRPr="002C1028">
        <w:rPr>
          <w:rFonts w:ascii="Cambria" w:hAnsi="Cambria"/>
          <w:sz w:val="34"/>
          <w:szCs w:val="34"/>
          <w:lang w:val="ru-RU"/>
        </w:rPr>
        <w:t>мерзавец-</w:t>
      </w:r>
      <w:r w:rsidRPr="004F5A3C">
        <w:rPr>
          <w:rFonts w:ascii="Cambria" w:hAnsi="Cambria"/>
          <w:sz w:val="34"/>
          <w:szCs w:val="34"/>
          <w:lang w:val="ru-RU"/>
        </w:rPr>
        <w:t>бог</w:t>
      </w:r>
    </w:p>
    <w:p w14:paraId="73B16F13" w14:textId="678E138F" w:rsidR="00FF413F" w:rsidRPr="00FF413F" w:rsidRDefault="004F5A3C" w:rsidP="004F5A3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4F5A3C">
        <w:rPr>
          <w:rFonts w:ascii="Cambria" w:hAnsi="Cambria"/>
          <w:sz w:val="34"/>
          <w:szCs w:val="34"/>
          <w:lang w:val="ru-RU"/>
        </w:rPr>
        <w:t>в детоубийстве — лох, любитель</w:t>
      </w:r>
      <w:r w:rsidR="00FF413F" w:rsidRPr="00FF413F">
        <w:rPr>
          <w:rFonts w:ascii="Cambria" w:hAnsi="Cambria"/>
          <w:sz w:val="34"/>
          <w:szCs w:val="34"/>
          <w:lang w:val="ru-RU"/>
        </w:rPr>
        <w:t>.</w:t>
      </w:r>
    </w:p>
    <w:p w14:paraId="78FF1AA5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</w:p>
    <w:p w14:paraId="4AD27C5D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Ей абсолютно наплевать,</w:t>
      </w:r>
    </w:p>
    <w:p w14:paraId="18C412EF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какой разор на белом свете.</w:t>
      </w:r>
    </w:p>
    <w:p w14:paraId="53721047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К несчастью, держатся за мать</w:t>
      </w:r>
    </w:p>
    <w:p w14:paraId="1B2C7F6C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ещё не пожранные дети,</w:t>
      </w:r>
    </w:p>
    <w:p w14:paraId="2E9A2C27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</w:p>
    <w:p w14:paraId="6B9CA59D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а прозорливые бегут,</w:t>
      </w:r>
    </w:p>
    <w:p w14:paraId="1F0052D8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клянут её победобесье,</w:t>
      </w:r>
    </w:p>
    <w:p w14:paraId="6CB2A6A7" w14:textId="77777777" w:rsidR="00FF413F" w:rsidRPr="00FF413F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и веря, что не пропадут,</w:t>
      </w:r>
    </w:p>
    <w:p w14:paraId="5493BEA5" w14:textId="7EA35C1A" w:rsidR="007000E4" w:rsidRDefault="00FF413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34"/>
          <w:szCs w:val="34"/>
          <w:lang w:val="ru-RU"/>
        </w:rPr>
      </w:pPr>
      <w:r w:rsidRPr="00FF413F">
        <w:rPr>
          <w:rFonts w:ascii="Cambria" w:hAnsi="Cambria"/>
          <w:sz w:val="34"/>
          <w:szCs w:val="34"/>
          <w:lang w:val="ru-RU"/>
        </w:rPr>
        <w:t>надеждой тешатся о Зевсе.</w:t>
      </w:r>
      <w:bookmarkEnd w:id="1"/>
    </w:p>
    <w:bookmarkEnd w:id="0"/>
    <w:p w14:paraId="741499D2" w14:textId="77777777" w:rsidR="008B2C5F" w:rsidRPr="008B2C5F" w:rsidRDefault="008B2C5F" w:rsidP="00A1231C">
      <w:pPr>
        <w:tabs>
          <w:tab w:val="left" w:pos="1710"/>
        </w:tabs>
        <w:spacing w:after="0" w:line="360" w:lineRule="exact"/>
        <w:ind w:left="2160"/>
        <w:rPr>
          <w:rFonts w:ascii="Cambria" w:hAnsi="Cambria"/>
          <w:sz w:val="28"/>
          <w:szCs w:val="28"/>
          <w:lang w:val="ru-RU"/>
        </w:rPr>
      </w:pPr>
    </w:p>
    <w:p w14:paraId="6D9F1C23" w14:textId="4B6BB8F5" w:rsidR="00F302DA" w:rsidRPr="006708A4" w:rsidRDefault="00FF413F" w:rsidP="00FF413F">
      <w:pPr>
        <w:tabs>
          <w:tab w:val="left" w:pos="1710"/>
        </w:tabs>
        <w:spacing w:after="0" w:line="240" w:lineRule="auto"/>
        <w:ind w:left="216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Сентябрь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3240"/>
    <w:rsid w:val="00065511"/>
    <w:rsid w:val="000668A0"/>
    <w:rsid w:val="00074EFB"/>
    <w:rsid w:val="00076701"/>
    <w:rsid w:val="00081A04"/>
    <w:rsid w:val="000B15CE"/>
    <w:rsid w:val="000D5EF2"/>
    <w:rsid w:val="000E2E7D"/>
    <w:rsid w:val="000E5A44"/>
    <w:rsid w:val="001009AA"/>
    <w:rsid w:val="00107692"/>
    <w:rsid w:val="0013183C"/>
    <w:rsid w:val="001324EC"/>
    <w:rsid w:val="00152ABE"/>
    <w:rsid w:val="00152CA1"/>
    <w:rsid w:val="00167810"/>
    <w:rsid w:val="001724FD"/>
    <w:rsid w:val="0017517A"/>
    <w:rsid w:val="00180663"/>
    <w:rsid w:val="0018398F"/>
    <w:rsid w:val="0019049C"/>
    <w:rsid w:val="001963E9"/>
    <w:rsid w:val="001A498B"/>
    <w:rsid w:val="001B145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255"/>
    <w:rsid w:val="00245FE4"/>
    <w:rsid w:val="00260826"/>
    <w:rsid w:val="00271D36"/>
    <w:rsid w:val="00273609"/>
    <w:rsid w:val="002813D0"/>
    <w:rsid w:val="00293FC6"/>
    <w:rsid w:val="002C1028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A0574"/>
    <w:rsid w:val="003A4CF8"/>
    <w:rsid w:val="003A68C4"/>
    <w:rsid w:val="003B4758"/>
    <w:rsid w:val="003C58D6"/>
    <w:rsid w:val="003D30DF"/>
    <w:rsid w:val="004019FB"/>
    <w:rsid w:val="004025EA"/>
    <w:rsid w:val="00406848"/>
    <w:rsid w:val="004100B7"/>
    <w:rsid w:val="00436B80"/>
    <w:rsid w:val="00443B7C"/>
    <w:rsid w:val="00447B6E"/>
    <w:rsid w:val="004710B5"/>
    <w:rsid w:val="00483CF9"/>
    <w:rsid w:val="004A594C"/>
    <w:rsid w:val="004D1577"/>
    <w:rsid w:val="004F5047"/>
    <w:rsid w:val="004F5A3C"/>
    <w:rsid w:val="005128BF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5F0489"/>
    <w:rsid w:val="00603A21"/>
    <w:rsid w:val="006110D6"/>
    <w:rsid w:val="00620574"/>
    <w:rsid w:val="00621F05"/>
    <w:rsid w:val="0066360E"/>
    <w:rsid w:val="00667F4A"/>
    <w:rsid w:val="006708A4"/>
    <w:rsid w:val="00682F34"/>
    <w:rsid w:val="00685F8D"/>
    <w:rsid w:val="006959C0"/>
    <w:rsid w:val="006A678A"/>
    <w:rsid w:val="006C1C38"/>
    <w:rsid w:val="006E7AD8"/>
    <w:rsid w:val="007000E4"/>
    <w:rsid w:val="00700794"/>
    <w:rsid w:val="00700F61"/>
    <w:rsid w:val="0071250A"/>
    <w:rsid w:val="007139F7"/>
    <w:rsid w:val="00722D3F"/>
    <w:rsid w:val="00723A68"/>
    <w:rsid w:val="00726436"/>
    <w:rsid w:val="00730FF0"/>
    <w:rsid w:val="00747806"/>
    <w:rsid w:val="00754127"/>
    <w:rsid w:val="00756EBB"/>
    <w:rsid w:val="007748AA"/>
    <w:rsid w:val="00792570"/>
    <w:rsid w:val="00792BD5"/>
    <w:rsid w:val="00793EAF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72F11"/>
    <w:rsid w:val="00893854"/>
    <w:rsid w:val="008A4715"/>
    <w:rsid w:val="008B1621"/>
    <w:rsid w:val="008B1943"/>
    <w:rsid w:val="008B2C5F"/>
    <w:rsid w:val="008B32B4"/>
    <w:rsid w:val="008E4011"/>
    <w:rsid w:val="009039DC"/>
    <w:rsid w:val="00907746"/>
    <w:rsid w:val="00912FBB"/>
    <w:rsid w:val="00922DD2"/>
    <w:rsid w:val="0092321A"/>
    <w:rsid w:val="00924BD5"/>
    <w:rsid w:val="009334E3"/>
    <w:rsid w:val="009409BA"/>
    <w:rsid w:val="00973043"/>
    <w:rsid w:val="0099259B"/>
    <w:rsid w:val="00994BB4"/>
    <w:rsid w:val="009B03FE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1231C"/>
    <w:rsid w:val="00A20CB3"/>
    <w:rsid w:val="00A20E74"/>
    <w:rsid w:val="00A2160B"/>
    <w:rsid w:val="00A50CB0"/>
    <w:rsid w:val="00A5547D"/>
    <w:rsid w:val="00A555DC"/>
    <w:rsid w:val="00A716B6"/>
    <w:rsid w:val="00A84317"/>
    <w:rsid w:val="00A92ECC"/>
    <w:rsid w:val="00A92F6D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3E6D"/>
    <w:rsid w:val="00B56B9F"/>
    <w:rsid w:val="00B61981"/>
    <w:rsid w:val="00B674AA"/>
    <w:rsid w:val="00BB0A4A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A1F34"/>
    <w:rsid w:val="00CB20DB"/>
    <w:rsid w:val="00CF0200"/>
    <w:rsid w:val="00D00314"/>
    <w:rsid w:val="00D03844"/>
    <w:rsid w:val="00D03C03"/>
    <w:rsid w:val="00D11611"/>
    <w:rsid w:val="00D21E12"/>
    <w:rsid w:val="00D3275E"/>
    <w:rsid w:val="00D351C7"/>
    <w:rsid w:val="00D51D72"/>
    <w:rsid w:val="00D5355B"/>
    <w:rsid w:val="00D53F49"/>
    <w:rsid w:val="00D65676"/>
    <w:rsid w:val="00D92D08"/>
    <w:rsid w:val="00D937AB"/>
    <w:rsid w:val="00D95843"/>
    <w:rsid w:val="00D96A95"/>
    <w:rsid w:val="00DA6FE3"/>
    <w:rsid w:val="00DA7116"/>
    <w:rsid w:val="00DB1A9E"/>
    <w:rsid w:val="00DD2989"/>
    <w:rsid w:val="00DD640A"/>
    <w:rsid w:val="00DE3493"/>
    <w:rsid w:val="00DE4582"/>
    <w:rsid w:val="00DF787A"/>
    <w:rsid w:val="00E117A9"/>
    <w:rsid w:val="00E26DBD"/>
    <w:rsid w:val="00E335D9"/>
    <w:rsid w:val="00E40614"/>
    <w:rsid w:val="00E42CA1"/>
    <w:rsid w:val="00E55C01"/>
    <w:rsid w:val="00E6792E"/>
    <w:rsid w:val="00E74921"/>
    <w:rsid w:val="00E852C9"/>
    <w:rsid w:val="00E87217"/>
    <w:rsid w:val="00E93A4D"/>
    <w:rsid w:val="00E93B1A"/>
    <w:rsid w:val="00EB34EB"/>
    <w:rsid w:val="00EB605D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D1715"/>
    <w:rsid w:val="00FE6D64"/>
    <w:rsid w:val="00FF413F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5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17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2025-11-24T02:49:00Z</cp:lastPrinted>
  <dcterms:created xsi:type="dcterms:W3CDTF">2026-09-24T20:12:00Z</dcterms:created>
  <dcterms:modified xsi:type="dcterms:W3CDTF">2026-09-26T21:36:00Z</dcterms:modified>
</cp:coreProperties>
</file>