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852C9" w:rsidRDefault="00C02376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0002C7A" w14:textId="77777777" w:rsidR="00C045C8" w:rsidRPr="00E852C9" w:rsidRDefault="00C045C8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4B2A96B" w14:textId="0C2E71F3" w:rsidR="00473857" w:rsidRDefault="00473857" w:rsidP="00473857">
      <w:pPr>
        <w:tabs>
          <w:tab w:val="left" w:pos="1890"/>
          <w:tab w:val="left" w:pos="2250"/>
          <w:tab w:val="left" w:pos="2430"/>
          <w:tab w:val="left" w:pos="2700"/>
        </w:tabs>
        <w:spacing w:after="0" w:line="360" w:lineRule="exact"/>
        <w:ind w:left="135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О ТОМ, ЧТО МНОГИМ ЕЩЁ НЕ ОЧЕВИДНО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3D568486" w14:textId="77777777" w:rsidR="00473857" w:rsidRPr="00473857" w:rsidRDefault="00473857" w:rsidP="00473857">
      <w:pPr>
        <w:tabs>
          <w:tab w:val="left" w:pos="2880"/>
          <w:tab w:val="left" w:pos="3330"/>
        </w:tabs>
        <w:spacing w:after="0" w:line="300" w:lineRule="exact"/>
        <w:ind w:left="2430"/>
        <w:rPr>
          <w:rFonts w:ascii="Cambria" w:hAnsi="Cambria"/>
          <w:i/>
          <w:sz w:val="30"/>
          <w:szCs w:val="30"/>
          <w:lang w:val="ru-RU"/>
        </w:rPr>
      </w:pPr>
      <w:r w:rsidRPr="00473857">
        <w:rPr>
          <w:rFonts w:ascii="Cambria" w:hAnsi="Cambria"/>
          <w:i/>
          <w:sz w:val="30"/>
          <w:szCs w:val="30"/>
          <w:lang w:val="ru-RU"/>
        </w:rPr>
        <w:t>Национальной науки нет, как нет</w:t>
      </w:r>
    </w:p>
    <w:p w14:paraId="3B26DB07" w14:textId="77777777" w:rsidR="00473857" w:rsidRPr="00473857" w:rsidRDefault="00473857" w:rsidP="00473857">
      <w:pPr>
        <w:tabs>
          <w:tab w:val="left" w:pos="2880"/>
          <w:tab w:val="left" w:pos="3330"/>
        </w:tabs>
        <w:spacing w:after="0" w:line="300" w:lineRule="exact"/>
        <w:ind w:left="2430"/>
        <w:rPr>
          <w:rFonts w:ascii="Cambria" w:hAnsi="Cambria"/>
          <w:i/>
          <w:sz w:val="30"/>
          <w:szCs w:val="30"/>
          <w:lang w:val="ru-RU"/>
        </w:rPr>
      </w:pPr>
      <w:r w:rsidRPr="00473857">
        <w:rPr>
          <w:rFonts w:ascii="Cambria" w:hAnsi="Cambria"/>
          <w:i/>
          <w:sz w:val="30"/>
          <w:szCs w:val="30"/>
          <w:lang w:val="ru-RU"/>
        </w:rPr>
        <w:t>национальной таблицы умножения;</w:t>
      </w:r>
    </w:p>
    <w:p w14:paraId="27B32949" w14:textId="5CAD66EB" w:rsidR="00CB20DB" w:rsidRDefault="00473857" w:rsidP="00473857">
      <w:pPr>
        <w:tabs>
          <w:tab w:val="left" w:pos="2880"/>
          <w:tab w:val="left" w:pos="3330"/>
        </w:tabs>
        <w:spacing w:after="0" w:line="300" w:lineRule="exact"/>
        <w:ind w:left="2430"/>
        <w:rPr>
          <w:rFonts w:ascii="Cambria" w:hAnsi="Cambria"/>
          <w:i/>
          <w:sz w:val="30"/>
          <w:szCs w:val="30"/>
          <w:lang w:val="ru-RU"/>
        </w:rPr>
      </w:pPr>
      <w:r w:rsidRPr="00473857">
        <w:rPr>
          <w:rFonts w:ascii="Cambria" w:hAnsi="Cambria"/>
          <w:i/>
          <w:sz w:val="30"/>
          <w:szCs w:val="30"/>
          <w:lang w:val="ru-RU"/>
        </w:rPr>
        <w:t>что же национально, то уже не наука</w:t>
      </w:r>
      <w:r w:rsidR="0090630F" w:rsidRPr="0090630F">
        <w:rPr>
          <w:rFonts w:ascii="Cambria" w:hAnsi="Cambria"/>
          <w:i/>
          <w:sz w:val="30"/>
          <w:szCs w:val="30"/>
          <w:lang w:val="ru-RU"/>
        </w:rPr>
        <w:t>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331243E0" w14:textId="4482ABB6" w:rsidR="00CB20DB" w:rsidRPr="00A511F3" w:rsidRDefault="00473857" w:rsidP="00473857">
      <w:pPr>
        <w:tabs>
          <w:tab w:val="left" w:pos="3870"/>
        </w:tabs>
        <w:spacing w:after="0" w:line="280" w:lineRule="exact"/>
        <w:ind w:left="3240"/>
        <w:rPr>
          <w:rFonts w:ascii="Cambria" w:hAnsi="Cambria"/>
          <w:sz w:val="30"/>
          <w:szCs w:val="30"/>
          <w:lang w:val="ru-RU"/>
        </w:rPr>
      </w:pPr>
      <w:r w:rsidRPr="00473857">
        <w:rPr>
          <w:rFonts w:ascii="Cambria" w:hAnsi="Cambria"/>
          <w:sz w:val="30"/>
          <w:szCs w:val="30"/>
          <w:lang w:val="ru-RU"/>
        </w:rPr>
        <w:t>Антон Чехов, из записных книжек</w:t>
      </w:r>
    </w:p>
    <w:p w14:paraId="5C0DE662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14"/>
          <w:szCs w:val="14"/>
          <w:lang w:val="ru-RU"/>
        </w:rPr>
      </w:pPr>
    </w:p>
    <w:p w14:paraId="1393D396" w14:textId="77777777" w:rsidR="00473857" w:rsidRPr="00473857" w:rsidRDefault="00473857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Вандалы ратуют за суверенитет,</w:t>
      </w:r>
    </w:p>
    <w:p w14:paraId="1E036554" w14:textId="77777777" w:rsidR="00473857" w:rsidRPr="00473857" w:rsidRDefault="00473857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но сколько проходимцы б те ни врали,</w:t>
      </w:r>
    </w:p>
    <w:p w14:paraId="24F1ABBA" w14:textId="77777777" w:rsidR="00473857" w:rsidRPr="00473857" w:rsidRDefault="00473857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их зверствам оправданий нет,</w:t>
      </w:r>
    </w:p>
    <w:p w14:paraId="03F218A1" w14:textId="77777777" w:rsidR="00473857" w:rsidRPr="00473857" w:rsidRDefault="00473857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как нет</w:t>
      </w:r>
    </w:p>
    <w:p w14:paraId="0585FCA4" w14:textId="2AD11E7E" w:rsidR="0041248A" w:rsidRDefault="00473857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473857">
        <w:rPr>
          <w:rFonts w:ascii="Cambria" w:hAnsi="Cambria"/>
          <w:sz w:val="34"/>
          <w:szCs w:val="34"/>
          <w:lang w:val="ru-RU"/>
        </w:rPr>
        <w:t>национальных принципов морали</w:t>
      </w:r>
      <w:r w:rsidR="0041248A" w:rsidRPr="0041248A">
        <w:rPr>
          <w:rFonts w:ascii="Cambria" w:hAnsi="Cambria"/>
          <w:sz w:val="34"/>
          <w:szCs w:val="34"/>
          <w:lang w:val="ru-RU"/>
        </w:rPr>
        <w:t>.</w:t>
      </w:r>
    </w:p>
    <w:p w14:paraId="7D3AAB51" w14:textId="77777777" w:rsidR="0041248A" w:rsidRPr="00E852C9" w:rsidRDefault="0041248A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473857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3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6B80"/>
    <w:rsid w:val="00443B7C"/>
    <w:rsid w:val="004710B5"/>
    <w:rsid w:val="00473857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B20DB"/>
    <w:rsid w:val="00CE129E"/>
    <w:rsid w:val="00CF00F3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2025-11-24T02:49:00Z</cp:lastPrinted>
  <dcterms:created xsi:type="dcterms:W3CDTF">2026-09-18T13:56:00Z</dcterms:created>
  <dcterms:modified xsi:type="dcterms:W3CDTF">2026-09-18T14:00:00Z</dcterms:modified>
</cp:coreProperties>
</file>