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65B9E8E6" w14:textId="6DE76663" w:rsidR="00DF787A" w:rsidRPr="009C5352" w:rsidRDefault="00DF787A" w:rsidP="009C5352">
      <w:pPr>
        <w:tabs>
          <w:tab w:val="left" w:pos="3240"/>
        </w:tabs>
        <w:spacing w:after="0" w:line="360" w:lineRule="exact"/>
        <w:ind w:left="37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КИЛЛ-ЗОНА</w:t>
      </w:r>
    </w:p>
    <w:p w14:paraId="75B4D348" w14:textId="77777777" w:rsidR="009C5352" w:rsidRPr="009C5352" w:rsidRDefault="009C5352" w:rsidP="009C5352">
      <w:pPr>
        <w:spacing w:after="0" w:line="360" w:lineRule="exact"/>
        <w:ind w:left="2340"/>
        <w:rPr>
          <w:rFonts w:ascii="Cambria" w:hAnsi="Cambria"/>
          <w:sz w:val="34"/>
          <w:szCs w:val="34"/>
          <w:lang w:val="ru-RU"/>
        </w:rPr>
      </w:pPr>
    </w:p>
    <w:p w14:paraId="020D7732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Всё чаще небо в саже и багрово</w:t>
      </w:r>
    </w:p>
    <w:p w14:paraId="4959684B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в килл-зоне от Рязани и до Львова,</w:t>
      </w:r>
    </w:p>
    <w:p w14:paraId="36606A3C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в краях арабов и Ормузского пролива,</w:t>
      </w:r>
    </w:p>
    <w:p w14:paraId="25979807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от Тегерана и до Тель-Авива.</w:t>
      </w:r>
    </w:p>
    <w:p w14:paraId="533D4D4B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</w:p>
    <w:p w14:paraId="71CB25F6" w14:textId="32539455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За</w:t>
      </w:r>
      <w:r>
        <w:rPr>
          <w:rFonts w:ascii="Cambria" w:hAnsi="Cambria"/>
          <w:sz w:val="34"/>
          <w:szCs w:val="34"/>
          <w:lang w:val="ru-RU"/>
        </w:rPr>
        <w:t>хва</w:t>
      </w:r>
      <w:r w:rsidRPr="00DF787A">
        <w:rPr>
          <w:rFonts w:ascii="Cambria" w:hAnsi="Cambria"/>
          <w:sz w:val="34"/>
          <w:szCs w:val="34"/>
          <w:lang w:val="ru-RU"/>
        </w:rPr>
        <w:t>тывает земли...</w:t>
      </w:r>
    </w:p>
    <w:p w14:paraId="4FDF345F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</w:p>
    <w:p w14:paraId="40E8F6FB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Неужели</w:t>
      </w:r>
    </w:p>
    <w:p w14:paraId="765AF274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килл-зона все покроет параллели? —</w:t>
      </w:r>
    </w:p>
    <w:p w14:paraId="193D0CA6" w14:textId="77777777" w:rsidR="00DF787A" w:rsidRPr="00DF787A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людей разя и всех губя, кто живы,</w:t>
      </w:r>
    </w:p>
    <w:p w14:paraId="1F749D37" w14:textId="625F3DF9" w:rsidR="000668A0" w:rsidRDefault="00DF787A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  <w:r w:rsidRPr="00DF787A">
        <w:rPr>
          <w:rFonts w:ascii="Cambria" w:hAnsi="Cambria"/>
          <w:sz w:val="34"/>
          <w:szCs w:val="34"/>
          <w:lang w:val="ru-RU"/>
        </w:rPr>
        <w:t>включая голубей в ветвях оливы...</w:t>
      </w:r>
    </w:p>
    <w:p w14:paraId="64513001" w14:textId="77777777" w:rsidR="009C5352" w:rsidRDefault="009C5352" w:rsidP="00DF787A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</w:p>
    <w:p w14:paraId="6D9F1C23" w14:textId="710DA75B" w:rsidR="00F302DA" w:rsidRPr="006708A4" w:rsidRDefault="00DF787A" w:rsidP="00DF787A">
      <w:pPr>
        <w:tabs>
          <w:tab w:val="left" w:pos="1890"/>
        </w:tabs>
        <w:spacing w:after="0" w:line="240" w:lineRule="auto"/>
        <w:ind w:left="198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Июнь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76701"/>
    <w:rsid w:val="00081A04"/>
    <w:rsid w:val="000D5EF2"/>
    <w:rsid w:val="001009AA"/>
    <w:rsid w:val="00107692"/>
    <w:rsid w:val="0013183C"/>
    <w:rsid w:val="00152ABE"/>
    <w:rsid w:val="001724FD"/>
    <w:rsid w:val="0017517A"/>
    <w:rsid w:val="00180663"/>
    <w:rsid w:val="0018398F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D1210"/>
    <w:rsid w:val="002D43E3"/>
    <w:rsid w:val="002E152F"/>
    <w:rsid w:val="002F66A9"/>
    <w:rsid w:val="002F712D"/>
    <w:rsid w:val="002F73A2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41B3"/>
    <w:rsid w:val="00603A21"/>
    <w:rsid w:val="006110D6"/>
    <w:rsid w:val="00621F05"/>
    <w:rsid w:val="0066360E"/>
    <w:rsid w:val="00667F4A"/>
    <w:rsid w:val="006708A4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B069E"/>
    <w:rsid w:val="007D1115"/>
    <w:rsid w:val="007F433C"/>
    <w:rsid w:val="008047D8"/>
    <w:rsid w:val="00810966"/>
    <w:rsid w:val="0081379D"/>
    <w:rsid w:val="00846B5B"/>
    <w:rsid w:val="00852696"/>
    <w:rsid w:val="0085487F"/>
    <w:rsid w:val="00861F77"/>
    <w:rsid w:val="00863EAC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2025-11-24T02:49:00Z</cp:lastPrinted>
  <dcterms:created xsi:type="dcterms:W3CDTF">2026-06-25T03:05:00Z</dcterms:created>
  <dcterms:modified xsi:type="dcterms:W3CDTF">2026-06-25T03:07:00Z</dcterms:modified>
</cp:coreProperties>
</file>