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6708A4" w:rsidRDefault="00C02376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30002C7A" w14:textId="77777777" w:rsidR="00C045C8" w:rsidRPr="006708A4" w:rsidRDefault="00C045C8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1BC3D1A1" w14:textId="77777777" w:rsidR="00C21EA8" w:rsidRPr="00C21EA8" w:rsidRDefault="00C21EA8" w:rsidP="005744F7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C21EA8">
        <w:rPr>
          <w:rFonts w:ascii="Cambria" w:hAnsi="Cambria"/>
          <w:sz w:val="34"/>
          <w:szCs w:val="34"/>
          <w:lang w:val="ru-RU"/>
        </w:rPr>
        <w:t>ЯРКОЕ ВПЕЧАТЛЕНИЕ ОТ ДЕБАТОВ</w:t>
      </w:r>
    </w:p>
    <w:p w14:paraId="3E325B69" w14:textId="77777777" w:rsidR="00C21EA8" w:rsidRPr="00C21EA8" w:rsidRDefault="00C21EA8" w:rsidP="005744F7">
      <w:pPr>
        <w:spacing w:after="0" w:line="240" w:lineRule="auto"/>
        <w:ind w:left="3060"/>
        <w:rPr>
          <w:rFonts w:ascii="Cambria" w:hAnsi="Cambria"/>
          <w:sz w:val="34"/>
          <w:szCs w:val="34"/>
          <w:lang w:val="ru-RU"/>
        </w:rPr>
      </w:pPr>
      <w:r w:rsidRPr="00C21EA8">
        <w:rPr>
          <w:rFonts w:ascii="Cambria" w:hAnsi="Cambria"/>
          <w:sz w:val="34"/>
          <w:szCs w:val="34"/>
          <w:lang w:val="ru-RU"/>
        </w:rPr>
        <w:t>ДЕПУТАТОВ В ГОСДУМУ</w:t>
      </w:r>
    </w:p>
    <w:p w14:paraId="16F2F12F" w14:textId="77777777" w:rsidR="00C21EA8" w:rsidRPr="00C21EA8" w:rsidRDefault="00C21EA8" w:rsidP="00C21EA8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</w:p>
    <w:p w14:paraId="011B5286" w14:textId="77777777" w:rsidR="00C21EA8" w:rsidRPr="00C21EA8" w:rsidRDefault="00C21EA8" w:rsidP="005744F7">
      <w:pPr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C21EA8">
        <w:rPr>
          <w:rFonts w:ascii="Cambria" w:hAnsi="Cambria"/>
          <w:sz w:val="34"/>
          <w:szCs w:val="34"/>
          <w:lang w:val="ru-RU"/>
        </w:rPr>
        <w:t>Не может быть, чтоб так, само собой!</w:t>
      </w:r>
    </w:p>
    <w:p w14:paraId="09D16F6B" w14:textId="0D29DB9E" w:rsidR="00C21EA8" w:rsidRPr="00C21EA8" w:rsidRDefault="00C21EA8" w:rsidP="005744F7">
      <w:pPr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C21EA8">
        <w:rPr>
          <w:rFonts w:ascii="Cambria" w:hAnsi="Cambria"/>
          <w:sz w:val="34"/>
          <w:szCs w:val="34"/>
          <w:lang w:val="ru-RU"/>
        </w:rPr>
        <w:t>Тут явно культивированье было</w:t>
      </w:r>
    </w:p>
    <w:p w14:paraId="5D4A3146" w14:textId="61D22114" w:rsidR="00C21EA8" w:rsidRPr="00C21EA8" w:rsidRDefault="00D44267" w:rsidP="005744F7">
      <w:pPr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D44267">
        <w:rPr>
          <w:rFonts w:ascii="Cambria" w:hAnsi="Cambria"/>
          <w:sz w:val="34"/>
          <w:szCs w:val="34"/>
          <w:lang w:val="ru-RU"/>
        </w:rPr>
        <w:t>и тщательный</w:t>
      </w:r>
      <w:r w:rsidR="00C21EA8" w:rsidRPr="00C21EA8">
        <w:rPr>
          <w:rFonts w:ascii="Cambria" w:hAnsi="Cambria"/>
          <w:sz w:val="34"/>
          <w:szCs w:val="34"/>
          <w:lang w:val="ru-RU"/>
        </w:rPr>
        <w:t xml:space="preserve"> отбор. </w:t>
      </w:r>
      <w:r w:rsidR="00540B66">
        <w:rPr>
          <w:rFonts w:ascii="Cambria" w:hAnsi="Cambria"/>
          <w:sz w:val="34"/>
          <w:szCs w:val="34"/>
          <w:lang w:val="ru-RU"/>
        </w:rPr>
        <w:t xml:space="preserve"> </w:t>
      </w:r>
      <w:r w:rsidR="00C21EA8" w:rsidRPr="00C21EA8">
        <w:rPr>
          <w:rFonts w:ascii="Cambria" w:hAnsi="Cambria"/>
          <w:sz w:val="34"/>
          <w:szCs w:val="34"/>
          <w:lang w:val="ru-RU"/>
        </w:rPr>
        <w:t>О Боже мой!</w:t>
      </w:r>
    </w:p>
    <w:p w14:paraId="468C828A" w14:textId="01EB6E93" w:rsidR="0072406E" w:rsidRDefault="00C21EA8" w:rsidP="005744F7">
      <w:pPr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C21EA8">
        <w:rPr>
          <w:rFonts w:ascii="Cambria" w:hAnsi="Cambria"/>
          <w:sz w:val="34"/>
          <w:szCs w:val="34"/>
          <w:lang w:val="ru-RU"/>
        </w:rPr>
        <w:t>Как ярок мир продвинутых дебилов!</w:t>
      </w:r>
    </w:p>
    <w:p w14:paraId="05A0949F" w14:textId="1778D05C" w:rsidR="0072406E" w:rsidRPr="0072406E" w:rsidRDefault="0072406E" w:rsidP="005744F7">
      <w:pPr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</w:p>
    <w:p w14:paraId="6D9F1C23" w14:textId="1F045E41" w:rsidR="00F302DA" w:rsidRPr="006708A4" w:rsidRDefault="000B1C1C" w:rsidP="005744F7">
      <w:pPr>
        <w:spacing w:after="0" w:line="240" w:lineRule="auto"/>
        <w:ind w:left="1980"/>
        <w:rPr>
          <w:rFonts w:ascii="Cambria" w:hAnsi="Cambria"/>
          <w:i/>
          <w:iCs/>
          <w:sz w:val="30"/>
          <w:szCs w:val="30"/>
          <w:lang w:val="ru-RU"/>
        </w:rPr>
      </w:pPr>
      <w:r w:rsidRPr="000B1C1C">
        <w:rPr>
          <w:rFonts w:ascii="Cambria" w:hAnsi="Cambria"/>
          <w:i/>
          <w:iCs/>
          <w:sz w:val="30"/>
          <w:szCs w:val="30"/>
          <w:lang w:val="ru-RU"/>
        </w:rPr>
        <w:t xml:space="preserve">Сентябрь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4D1577">
      <w:pgSz w:w="12240" w:h="15840"/>
      <w:pgMar w:top="1152" w:right="720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75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310EC"/>
    <w:rsid w:val="00050CB5"/>
    <w:rsid w:val="00053266"/>
    <w:rsid w:val="00063240"/>
    <w:rsid w:val="00065511"/>
    <w:rsid w:val="000668A0"/>
    <w:rsid w:val="00074EFB"/>
    <w:rsid w:val="00076701"/>
    <w:rsid w:val="00081A04"/>
    <w:rsid w:val="00097329"/>
    <w:rsid w:val="000B1C1C"/>
    <w:rsid w:val="000D5EF2"/>
    <w:rsid w:val="000E5A44"/>
    <w:rsid w:val="001009AA"/>
    <w:rsid w:val="00107692"/>
    <w:rsid w:val="0013183C"/>
    <w:rsid w:val="00152ABE"/>
    <w:rsid w:val="00153C95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45FE4"/>
    <w:rsid w:val="00260826"/>
    <w:rsid w:val="00273609"/>
    <w:rsid w:val="002813D0"/>
    <w:rsid w:val="00286829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94754"/>
    <w:rsid w:val="003A0574"/>
    <w:rsid w:val="003A4CF8"/>
    <w:rsid w:val="003B4758"/>
    <w:rsid w:val="003D30DF"/>
    <w:rsid w:val="004019FB"/>
    <w:rsid w:val="004025EA"/>
    <w:rsid w:val="00406848"/>
    <w:rsid w:val="004100B7"/>
    <w:rsid w:val="00436B80"/>
    <w:rsid w:val="00443B7C"/>
    <w:rsid w:val="004710B5"/>
    <w:rsid w:val="00496A57"/>
    <w:rsid w:val="004A4A43"/>
    <w:rsid w:val="004A594C"/>
    <w:rsid w:val="004A5C87"/>
    <w:rsid w:val="004D1577"/>
    <w:rsid w:val="004F5047"/>
    <w:rsid w:val="005143EB"/>
    <w:rsid w:val="00523D9E"/>
    <w:rsid w:val="00533A8E"/>
    <w:rsid w:val="00534394"/>
    <w:rsid w:val="00540B66"/>
    <w:rsid w:val="00541D37"/>
    <w:rsid w:val="00560986"/>
    <w:rsid w:val="00565AA0"/>
    <w:rsid w:val="00573AB4"/>
    <w:rsid w:val="005744F7"/>
    <w:rsid w:val="005B69CB"/>
    <w:rsid w:val="005B7989"/>
    <w:rsid w:val="005D00F2"/>
    <w:rsid w:val="005E1322"/>
    <w:rsid w:val="005E41B3"/>
    <w:rsid w:val="005F5A53"/>
    <w:rsid w:val="00603A21"/>
    <w:rsid w:val="006110D6"/>
    <w:rsid w:val="00621F05"/>
    <w:rsid w:val="006424D9"/>
    <w:rsid w:val="0066360E"/>
    <w:rsid w:val="00667F4A"/>
    <w:rsid w:val="006708A4"/>
    <w:rsid w:val="00685F8D"/>
    <w:rsid w:val="006959C0"/>
    <w:rsid w:val="006A678A"/>
    <w:rsid w:val="006C1C38"/>
    <w:rsid w:val="006E7AD8"/>
    <w:rsid w:val="00700794"/>
    <w:rsid w:val="0071250A"/>
    <w:rsid w:val="00723A68"/>
    <w:rsid w:val="0072406E"/>
    <w:rsid w:val="00747806"/>
    <w:rsid w:val="00754127"/>
    <w:rsid w:val="00756EBB"/>
    <w:rsid w:val="007748AA"/>
    <w:rsid w:val="00784C56"/>
    <w:rsid w:val="00790990"/>
    <w:rsid w:val="00792570"/>
    <w:rsid w:val="00792BD5"/>
    <w:rsid w:val="00793EAF"/>
    <w:rsid w:val="007A71ED"/>
    <w:rsid w:val="007B069E"/>
    <w:rsid w:val="007D1115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A315F"/>
    <w:rsid w:val="008B0927"/>
    <w:rsid w:val="008B1621"/>
    <w:rsid w:val="008B32B4"/>
    <w:rsid w:val="00907746"/>
    <w:rsid w:val="00912FBB"/>
    <w:rsid w:val="00922DD2"/>
    <w:rsid w:val="0092321A"/>
    <w:rsid w:val="00924BD5"/>
    <w:rsid w:val="009334E3"/>
    <w:rsid w:val="009409BA"/>
    <w:rsid w:val="00973043"/>
    <w:rsid w:val="00994BB4"/>
    <w:rsid w:val="009B19F0"/>
    <w:rsid w:val="009B71DF"/>
    <w:rsid w:val="009C5352"/>
    <w:rsid w:val="009C6CEB"/>
    <w:rsid w:val="009D3926"/>
    <w:rsid w:val="009D4F63"/>
    <w:rsid w:val="009E0E7A"/>
    <w:rsid w:val="009F1B2B"/>
    <w:rsid w:val="009F4538"/>
    <w:rsid w:val="009F7F72"/>
    <w:rsid w:val="00A01C7B"/>
    <w:rsid w:val="00A20CB3"/>
    <w:rsid w:val="00A20E74"/>
    <w:rsid w:val="00A2160B"/>
    <w:rsid w:val="00A40270"/>
    <w:rsid w:val="00A434EB"/>
    <w:rsid w:val="00A50CB0"/>
    <w:rsid w:val="00A5547D"/>
    <w:rsid w:val="00A84317"/>
    <w:rsid w:val="00A92ECC"/>
    <w:rsid w:val="00A92F6D"/>
    <w:rsid w:val="00AC4FCD"/>
    <w:rsid w:val="00AD0CC0"/>
    <w:rsid w:val="00AD46D2"/>
    <w:rsid w:val="00B019AA"/>
    <w:rsid w:val="00B041CF"/>
    <w:rsid w:val="00B05989"/>
    <w:rsid w:val="00B2494A"/>
    <w:rsid w:val="00B266B9"/>
    <w:rsid w:val="00B3010C"/>
    <w:rsid w:val="00B30FE3"/>
    <w:rsid w:val="00B351CC"/>
    <w:rsid w:val="00B428C4"/>
    <w:rsid w:val="00B46B24"/>
    <w:rsid w:val="00B52EF3"/>
    <w:rsid w:val="00B52F26"/>
    <w:rsid w:val="00B56B9F"/>
    <w:rsid w:val="00B61981"/>
    <w:rsid w:val="00B63DB9"/>
    <w:rsid w:val="00B674AA"/>
    <w:rsid w:val="00B81A2F"/>
    <w:rsid w:val="00BB6B26"/>
    <w:rsid w:val="00BC12A9"/>
    <w:rsid w:val="00BC3D96"/>
    <w:rsid w:val="00BD39CF"/>
    <w:rsid w:val="00BE274A"/>
    <w:rsid w:val="00BF37B8"/>
    <w:rsid w:val="00BF47E2"/>
    <w:rsid w:val="00C0174B"/>
    <w:rsid w:val="00C02376"/>
    <w:rsid w:val="00C045C8"/>
    <w:rsid w:val="00C1589C"/>
    <w:rsid w:val="00C15A59"/>
    <w:rsid w:val="00C16DCA"/>
    <w:rsid w:val="00C21EA8"/>
    <w:rsid w:val="00C37028"/>
    <w:rsid w:val="00C65788"/>
    <w:rsid w:val="00C71EB5"/>
    <w:rsid w:val="00CA1F34"/>
    <w:rsid w:val="00CE4F66"/>
    <w:rsid w:val="00CF0200"/>
    <w:rsid w:val="00D00314"/>
    <w:rsid w:val="00D03844"/>
    <w:rsid w:val="00D03C03"/>
    <w:rsid w:val="00D11611"/>
    <w:rsid w:val="00D3275E"/>
    <w:rsid w:val="00D351C7"/>
    <w:rsid w:val="00D44267"/>
    <w:rsid w:val="00D51D72"/>
    <w:rsid w:val="00D5355B"/>
    <w:rsid w:val="00D53F49"/>
    <w:rsid w:val="00D65676"/>
    <w:rsid w:val="00D92D08"/>
    <w:rsid w:val="00D937AB"/>
    <w:rsid w:val="00D9407F"/>
    <w:rsid w:val="00D95843"/>
    <w:rsid w:val="00D96A95"/>
    <w:rsid w:val="00DA6FE3"/>
    <w:rsid w:val="00DB1A9E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93B1A"/>
    <w:rsid w:val="00EB34EB"/>
    <w:rsid w:val="00EC0489"/>
    <w:rsid w:val="00EF036B"/>
    <w:rsid w:val="00F255B9"/>
    <w:rsid w:val="00F302DA"/>
    <w:rsid w:val="00F470A7"/>
    <w:rsid w:val="00F51313"/>
    <w:rsid w:val="00F855B5"/>
    <w:rsid w:val="00F9002B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3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2025-11-24T02:49:00Z</cp:lastPrinted>
  <dcterms:created xsi:type="dcterms:W3CDTF">2026-09-10T19:26:00Z</dcterms:created>
  <dcterms:modified xsi:type="dcterms:W3CDTF">2026-09-10T21:00:00Z</dcterms:modified>
</cp:coreProperties>
</file>