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1DAA4C9C" w14:textId="77777777" w:rsidR="008A315F" w:rsidRPr="008A315F" w:rsidRDefault="008A315F" w:rsidP="008A315F">
      <w:pPr>
        <w:tabs>
          <w:tab w:val="left" w:pos="1890"/>
          <w:tab w:val="left" w:pos="2790"/>
          <w:tab w:val="left" w:pos="3240"/>
          <w:tab w:val="left" w:pos="3510"/>
        </w:tabs>
        <w:spacing w:after="0" w:line="360" w:lineRule="exact"/>
        <w:ind w:left="288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НЕПРЕХОДЯЩЕЕ ЧАЯНИЕ</w:t>
      </w:r>
    </w:p>
    <w:p w14:paraId="0EDFC679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3330"/>
        <w:rPr>
          <w:rFonts w:ascii="Cambria" w:hAnsi="Cambria"/>
          <w:sz w:val="34"/>
          <w:szCs w:val="34"/>
          <w:lang w:val="ru-RU"/>
        </w:rPr>
      </w:pPr>
    </w:p>
    <w:p w14:paraId="39CDDAA9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Народы к вам взовут</w:t>
      </w:r>
    </w:p>
    <w:p w14:paraId="25C12C22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с ликующим напутствием;</w:t>
      </w:r>
    </w:p>
    <w:p w14:paraId="2F1751B5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восторжествуют мирный труд</w:t>
      </w:r>
    </w:p>
    <w:p w14:paraId="0783DDD7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и творчество,</w:t>
      </w:r>
    </w:p>
    <w:p w14:paraId="4BB9EAC3" w14:textId="77777777" w:rsidR="008A315F" w:rsidRPr="008A315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коль вы, всея Руси Высочество,</w:t>
      </w:r>
    </w:p>
    <w:p w14:paraId="5957C6E1" w14:textId="4C1C6808" w:rsidR="008A315F" w:rsidRPr="00793EAF" w:rsidRDefault="008A315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A315F">
        <w:rPr>
          <w:rFonts w:ascii="Cambria" w:hAnsi="Cambria"/>
          <w:sz w:val="34"/>
          <w:szCs w:val="34"/>
          <w:lang w:val="ru-RU"/>
        </w:rPr>
        <w:t>почтите мир своим отсутствием</w:t>
      </w:r>
      <w:r>
        <w:rPr>
          <w:rFonts w:ascii="Cambria" w:hAnsi="Cambria"/>
          <w:sz w:val="34"/>
          <w:szCs w:val="34"/>
          <w:lang w:val="ru-RU"/>
        </w:rPr>
        <w:t>.</w:t>
      </w:r>
    </w:p>
    <w:p w14:paraId="1B4B4B47" w14:textId="77777777" w:rsidR="00793EAF" w:rsidRPr="00793EAF" w:rsidRDefault="00793EAF" w:rsidP="008A315F">
      <w:pPr>
        <w:tabs>
          <w:tab w:val="left" w:pos="189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</w:p>
    <w:p w14:paraId="6D9F1C23" w14:textId="14EFBC6D" w:rsidR="00F302DA" w:rsidRPr="006708A4" w:rsidRDefault="008A315F" w:rsidP="008A315F">
      <w:pPr>
        <w:tabs>
          <w:tab w:val="left" w:pos="1890"/>
          <w:tab w:val="left" w:pos="2430"/>
          <w:tab w:val="left" w:pos="2790"/>
        </w:tabs>
        <w:spacing w:after="0" w:line="240" w:lineRule="auto"/>
        <w:ind w:left="243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96A57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84C56"/>
    <w:rsid w:val="00792570"/>
    <w:rsid w:val="00792BD5"/>
    <w:rsid w:val="00793EAF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A315F"/>
    <w:rsid w:val="008B0927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434EB"/>
    <w:rsid w:val="00A50CB0"/>
    <w:rsid w:val="00A5547D"/>
    <w:rsid w:val="00A84317"/>
    <w:rsid w:val="00A92ECC"/>
    <w:rsid w:val="00A92F6D"/>
    <w:rsid w:val="00AD0CC0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E274A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2025-11-24T02:49:00Z</cp:lastPrinted>
  <dcterms:created xsi:type="dcterms:W3CDTF">2026-08-27T13:35:00Z</dcterms:created>
  <dcterms:modified xsi:type="dcterms:W3CDTF">2026-08-27T13:37:00Z</dcterms:modified>
</cp:coreProperties>
</file>